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62ECCF" w14:textId="590C0499" w:rsidR="00353582" w:rsidRPr="00251130" w:rsidRDefault="006A208A" w:rsidP="00986852">
      <w:pPr>
        <w:pStyle w:val="af2"/>
        <w:ind w:left="480" w:hanging="480"/>
      </w:pPr>
      <w:bookmarkStart w:id="0" w:name="_Hlk55568415"/>
      <w:bookmarkStart w:id="1" w:name="_GoBack"/>
      <w:bookmarkEnd w:id="0"/>
      <w:bookmarkEnd w:id="1"/>
      <w:r>
        <w:tab/>
      </w:r>
    </w:p>
    <w:p w14:paraId="5E239977" w14:textId="1200FB32" w:rsidR="00353582" w:rsidRPr="001F08D0" w:rsidRDefault="00353582" w:rsidP="00986852">
      <w:pPr>
        <w:pStyle w:val="af2"/>
        <w:ind w:left="480" w:hanging="480"/>
      </w:pPr>
    </w:p>
    <w:p w14:paraId="4AB17AF0" w14:textId="77777777" w:rsidR="003B52CF" w:rsidRPr="001F08D0" w:rsidRDefault="003B52CF" w:rsidP="008908BD">
      <w:pPr>
        <w:pStyle w:val="af2"/>
        <w:ind w:left="199" w:hangingChars="83" w:hanging="199"/>
      </w:pPr>
    </w:p>
    <w:p w14:paraId="16C34306" w14:textId="77777777" w:rsidR="00353582" w:rsidRPr="001F08D0" w:rsidRDefault="00353582" w:rsidP="00986852">
      <w:pPr>
        <w:pStyle w:val="af2"/>
        <w:ind w:left="480" w:hanging="480"/>
      </w:pPr>
    </w:p>
    <w:p w14:paraId="76C654FB" w14:textId="77777777" w:rsidR="008908BD" w:rsidRPr="001F08D0" w:rsidRDefault="008908BD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</w:rPr>
        <w:t>市立萬芳高中</w:t>
      </w:r>
    </w:p>
    <w:p w14:paraId="325CB545" w14:textId="77777777" w:rsidR="0017108F" w:rsidRPr="00E15BF6" w:rsidRDefault="0017108F">
      <w:pPr>
        <w:jc w:val="center"/>
        <w:rPr>
          <w:b/>
          <w:sz w:val="56"/>
          <w:szCs w:val="56"/>
        </w:rPr>
      </w:pPr>
    </w:p>
    <w:p w14:paraId="00A0883F" w14:textId="2BF64D0C" w:rsidR="008A077A" w:rsidRPr="001F08D0" w:rsidRDefault="008A077A" w:rsidP="00681224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</w:t>
      </w:r>
      <w:r w:rsidR="00681224">
        <w:rPr>
          <w:rFonts w:hint="eastAsia"/>
          <w:b/>
          <w:sz w:val="56"/>
          <w:szCs w:val="56"/>
        </w:rPr>
        <w:t>110</w:t>
      </w:r>
      <w:r w:rsidR="00681224">
        <w:rPr>
          <w:rFonts w:hint="eastAsia"/>
          <w:b/>
          <w:sz w:val="56"/>
          <w:szCs w:val="56"/>
        </w:rPr>
        <w:t>學年度</w:t>
      </w:r>
      <w:r w:rsidR="00681224" w:rsidRPr="001F08D0">
        <w:rPr>
          <w:rFonts w:hint="eastAsia"/>
          <w:b/>
          <w:sz w:val="56"/>
          <w:szCs w:val="56"/>
        </w:rPr>
        <w:t>校園災害防救計畫</w:t>
      </w:r>
      <w:r w:rsidRPr="001F08D0">
        <w:rPr>
          <w:rFonts w:hint="eastAsia"/>
          <w:b/>
          <w:sz w:val="56"/>
          <w:szCs w:val="56"/>
        </w:rPr>
        <w:t>】</w:t>
      </w:r>
    </w:p>
    <w:p w14:paraId="141862AA" w14:textId="15C637DC" w:rsidR="00986852" w:rsidRPr="001F08D0" w:rsidRDefault="00986852" w:rsidP="008908BD">
      <w:pPr>
        <w:pStyle w:val="af2"/>
        <w:ind w:left="199" w:hangingChars="83" w:hanging="199"/>
      </w:pPr>
    </w:p>
    <w:p w14:paraId="00C12128" w14:textId="2AF507ED" w:rsidR="00986852" w:rsidRDefault="00986852" w:rsidP="008908BD">
      <w:pPr>
        <w:pStyle w:val="af2"/>
        <w:ind w:left="199" w:hangingChars="83" w:hanging="199"/>
      </w:pPr>
    </w:p>
    <w:p w14:paraId="153DD7C8" w14:textId="008BCE7B" w:rsidR="00681224" w:rsidRDefault="00681224" w:rsidP="008908BD">
      <w:pPr>
        <w:pStyle w:val="af2"/>
        <w:ind w:left="199" w:hangingChars="83" w:hanging="199"/>
      </w:pPr>
    </w:p>
    <w:p w14:paraId="0E7CE85A" w14:textId="68EA89DA" w:rsidR="00681224" w:rsidRDefault="00681224" w:rsidP="008908BD">
      <w:pPr>
        <w:pStyle w:val="af2"/>
        <w:ind w:left="199" w:hangingChars="83" w:hanging="199"/>
      </w:pPr>
    </w:p>
    <w:p w14:paraId="08B76EA4" w14:textId="001C3DBC" w:rsidR="00681224" w:rsidRDefault="00681224" w:rsidP="008908BD">
      <w:pPr>
        <w:pStyle w:val="af2"/>
        <w:ind w:left="199" w:hangingChars="83" w:hanging="199"/>
      </w:pPr>
    </w:p>
    <w:p w14:paraId="5678F298" w14:textId="78FF8BE1" w:rsidR="00681224" w:rsidRDefault="00681224" w:rsidP="008908BD">
      <w:pPr>
        <w:pStyle w:val="af2"/>
        <w:ind w:left="199" w:hangingChars="83" w:hanging="199"/>
      </w:pPr>
    </w:p>
    <w:p w14:paraId="7EA63D15" w14:textId="4A8242B1" w:rsidR="00681224" w:rsidRDefault="00681224" w:rsidP="008908BD">
      <w:pPr>
        <w:pStyle w:val="af2"/>
        <w:ind w:left="199" w:hangingChars="83" w:hanging="199"/>
      </w:pPr>
    </w:p>
    <w:p w14:paraId="02456815" w14:textId="3BB690B2" w:rsidR="00681224" w:rsidRDefault="00681224" w:rsidP="008908BD">
      <w:pPr>
        <w:pStyle w:val="af2"/>
        <w:ind w:left="199" w:hangingChars="83" w:hanging="199"/>
      </w:pPr>
    </w:p>
    <w:p w14:paraId="65D9D6CE" w14:textId="77777777" w:rsidR="00681224" w:rsidRPr="001F08D0" w:rsidRDefault="00681224" w:rsidP="008908BD">
      <w:pPr>
        <w:pStyle w:val="af2"/>
        <w:ind w:left="199" w:hangingChars="83" w:hanging="199"/>
        <w:rPr>
          <w:rFonts w:hint="eastAsia"/>
        </w:rPr>
      </w:pPr>
    </w:p>
    <w:p w14:paraId="62F79F9F" w14:textId="77777777"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14:paraId="72CE7769" w14:textId="7E705283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7B62C4F" w14:textId="465A3CDC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2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proofErr w:type="gramEnd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r w:rsidR="00B83A05">
              <w:rPr>
                <w:rFonts w:hint="eastAsia"/>
                <w:b/>
                <w:bCs/>
                <w:color w:val="auto"/>
                <w:sz w:val="32"/>
                <w:szCs w:val="32"/>
              </w:rPr>
              <w:t>3</w:t>
            </w: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＿＿份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361A61C1" w14:textId="1787021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14:paraId="2287980F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54B62614" w14:textId="0A17B05B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6ADFB09E" w14:textId="4F785120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D46136">
              <w:rPr>
                <w:rFonts w:hint="eastAsia"/>
                <w:color w:val="auto"/>
                <w:sz w:val="32"/>
                <w:szCs w:val="32"/>
              </w:rPr>
              <w:t>劉葳蕤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72CFEBD5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418F664A" w14:textId="63BA9B87"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55401A5" w14:textId="7F056711"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D46136">
              <w:rPr>
                <w:rFonts w:hint="eastAsia"/>
                <w:color w:val="auto"/>
                <w:sz w:val="32"/>
                <w:szCs w:val="32"/>
              </w:rPr>
              <w:t>鄭士銘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1E610B68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745DFA42" w14:textId="4682814E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456BB6C" w14:textId="1493E080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1A73E4">
              <w:rPr>
                <w:rFonts w:hint="eastAsia"/>
                <w:color w:val="auto"/>
                <w:sz w:val="32"/>
                <w:szCs w:val="32"/>
              </w:rPr>
              <w:t>詹直澄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2E0EFC" w:rsidRPr="001F08D0" w14:paraId="24B5C9D6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5B34275" w14:textId="5BCEB50D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>
              <w:rPr>
                <w:rFonts w:hint="eastAsia"/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69094C02" w14:textId="3102BDE7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1A73E4">
              <w:rPr>
                <w:rFonts w:hint="eastAsia"/>
                <w:color w:val="auto"/>
                <w:sz w:val="32"/>
                <w:szCs w:val="32"/>
              </w:rPr>
              <w:t>陳瑞微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2E0EFC" w:rsidRPr="001F08D0" w14:paraId="4B1185B7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198D5D4A" w14:textId="55558979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</w:p>
        </w:tc>
        <w:tc>
          <w:tcPr>
            <w:tcW w:w="4706" w:type="dxa"/>
            <w:vAlign w:val="center"/>
          </w:tcPr>
          <w:p w14:paraId="5F409142" w14:textId="4B60A2E2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</w:p>
        </w:tc>
      </w:tr>
      <w:tr w:rsidR="002E0EFC" w:rsidRPr="001F08D0" w14:paraId="52175F04" w14:textId="77777777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14:paraId="4812B7F7" w14:textId="6D7D5273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</w:p>
        </w:tc>
        <w:tc>
          <w:tcPr>
            <w:tcW w:w="4706" w:type="dxa"/>
            <w:vAlign w:val="center"/>
          </w:tcPr>
          <w:p w14:paraId="11284CCF" w14:textId="4D87CAD6" w:rsidR="002E0EFC" w:rsidRPr="001F08D0" w:rsidRDefault="002E0EFC" w:rsidP="002E0EFC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</w:p>
        </w:tc>
      </w:tr>
      <w:bookmarkEnd w:id="2"/>
    </w:tbl>
    <w:p w14:paraId="50B37C5D" w14:textId="77777777" w:rsidR="00353582" w:rsidRPr="001F08D0" w:rsidRDefault="00353582" w:rsidP="00986852">
      <w:pPr>
        <w:pStyle w:val="af2"/>
        <w:ind w:left="480" w:hanging="480"/>
      </w:pPr>
    </w:p>
    <w:p w14:paraId="18727122" w14:textId="4FB62869" w:rsidR="00986852" w:rsidRPr="001F08D0" w:rsidRDefault="00986852" w:rsidP="00986852">
      <w:pPr>
        <w:pStyle w:val="af2"/>
        <w:ind w:left="480" w:hanging="480"/>
      </w:pPr>
    </w:p>
    <w:p w14:paraId="448902E7" w14:textId="77777777" w:rsidR="00353582" w:rsidRPr="001F08D0" w:rsidRDefault="00353582" w:rsidP="00986852">
      <w:pPr>
        <w:pStyle w:val="af2"/>
        <w:ind w:left="480" w:hanging="480"/>
      </w:pPr>
    </w:p>
    <w:p w14:paraId="3CD2A76F" w14:textId="643D15EE"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D46136">
        <w:rPr>
          <w:rFonts w:hint="eastAsia"/>
          <w:b/>
          <w:sz w:val="44"/>
          <w:szCs w:val="44"/>
        </w:rPr>
        <w:t>1</w:t>
      </w:r>
      <w:r w:rsidR="001A73E4">
        <w:rPr>
          <w:rFonts w:hint="eastAsia"/>
          <w:b/>
          <w:sz w:val="44"/>
          <w:szCs w:val="44"/>
        </w:rPr>
        <w:t>10</w:t>
      </w:r>
      <w:r w:rsidRPr="001F08D0">
        <w:rPr>
          <w:rFonts w:hint="eastAsia"/>
          <w:b/>
          <w:sz w:val="44"/>
          <w:szCs w:val="44"/>
        </w:rPr>
        <w:t>年</w:t>
      </w:r>
      <w:r w:rsidR="00C121F8">
        <w:rPr>
          <w:rFonts w:hint="eastAsia"/>
          <w:b/>
          <w:sz w:val="44"/>
          <w:szCs w:val="44"/>
        </w:rPr>
        <w:t>11</w:t>
      </w:r>
      <w:r w:rsidRPr="001F08D0">
        <w:rPr>
          <w:rFonts w:hint="eastAsia"/>
          <w:b/>
          <w:sz w:val="44"/>
          <w:szCs w:val="44"/>
        </w:rPr>
        <w:t>月</w:t>
      </w:r>
      <w:r w:rsidR="00681224">
        <w:rPr>
          <w:rFonts w:hint="eastAsia"/>
          <w:b/>
          <w:sz w:val="44"/>
          <w:szCs w:val="44"/>
        </w:rPr>
        <w:t>8</w:t>
      </w:r>
      <w:r w:rsidRPr="001F08D0">
        <w:rPr>
          <w:rFonts w:hint="eastAsia"/>
          <w:b/>
          <w:sz w:val="44"/>
          <w:szCs w:val="44"/>
        </w:rPr>
        <w:t>日</w:t>
      </w:r>
    </w:p>
    <w:p w14:paraId="5C47BFA4" w14:textId="27E7692C"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14:paraId="123D5D41" w14:textId="77777777" w:rsidR="002A6452" w:rsidRPr="001F08D0" w:rsidRDefault="002A6452" w:rsidP="00353582">
      <w:pPr>
        <w:jc w:val="center"/>
        <w:rPr>
          <w:b/>
          <w:sz w:val="44"/>
          <w:szCs w:val="44"/>
        </w:rPr>
        <w:sectPr w:rsidR="002A6452" w:rsidRPr="001F08D0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1AE2EED8" w14:textId="16892989" w:rsidR="00B365BF" w:rsidRPr="001F08D0" w:rsidRDefault="00B365BF" w:rsidP="00F86241">
      <w:pPr>
        <w:pStyle w:val="1"/>
        <w:numPr>
          <w:ilvl w:val="0"/>
          <w:numId w:val="0"/>
        </w:numPr>
        <w:spacing w:after="180"/>
      </w:pPr>
      <w:bookmarkStart w:id="3" w:name="_Toc21164120"/>
      <w:bookmarkStart w:id="4" w:name="_Toc32672233"/>
      <w:bookmarkStart w:id="5" w:name="_Toc33105265"/>
      <w:bookmarkStart w:id="6" w:name="_Toc39054949"/>
      <w:bookmarkStart w:id="7" w:name="_Toc40965956"/>
      <w:bookmarkStart w:id="8" w:name="_Toc42267528"/>
      <w:bookmarkStart w:id="9" w:name="_Toc45879634"/>
      <w:r w:rsidRPr="001F08D0">
        <w:rPr>
          <w:rFonts w:hint="eastAsia"/>
        </w:rPr>
        <w:lastRenderedPageBreak/>
        <w:t>修訂歷程</w:t>
      </w:r>
      <w:bookmarkEnd w:id="3"/>
      <w:bookmarkEnd w:id="4"/>
      <w:bookmarkEnd w:id="5"/>
      <w:bookmarkEnd w:id="6"/>
      <w:bookmarkEnd w:id="7"/>
      <w:bookmarkEnd w:id="8"/>
      <w:bookmarkEnd w:id="9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826"/>
        <w:gridCol w:w="1651"/>
        <w:gridCol w:w="2201"/>
        <w:gridCol w:w="1877"/>
        <w:gridCol w:w="3023"/>
      </w:tblGrid>
      <w:tr w:rsidR="001F08D0" w:rsidRPr="001F08D0" w14:paraId="4714D641" w14:textId="77777777" w:rsidTr="002B5E18">
        <w:trPr>
          <w:trHeight w:val="567"/>
          <w:tblHeader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A213F3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0" w:name="_Hlk36650052"/>
            <w:r w:rsidRPr="001F08D0">
              <w:rPr>
                <w:rFonts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14:paraId="08831A11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shd w:val="clear" w:color="auto" w:fill="D9D9D9" w:themeFill="background1" w:themeFillShade="D9"/>
            <w:vAlign w:val="center"/>
          </w:tcPr>
          <w:p w14:paraId="288BC609" w14:textId="294E676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shd w:val="clear" w:color="auto" w:fill="D9D9D9" w:themeFill="background1" w:themeFillShade="D9"/>
            <w:vAlign w:val="center"/>
          </w:tcPr>
          <w:p w14:paraId="7128A6A4" w14:textId="3FE0E3E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9" w:type="pct"/>
            <w:shd w:val="clear" w:color="auto" w:fill="D9D9D9" w:themeFill="background1" w:themeFillShade="D9"/>
            <w:vAlign w:val="center"/>
          </w:tcPr>
          <w:p w14:paraId="716CB2C1" w14:textId="5B9770E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防災工作會報日期</w:t>
            </w:r>
          </w:p>
        </w:tc>
      </w:tr>
      <w:tr w:rsidR="001F08D0" w:rsidRPr="001F08D0" w14:paraId="1C600431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56C630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14:paraId="2A1F5D68" w14:textId="49DB11DE" w:rsidR="006A7942" w:rsidRPr="001F08D0" w:rsidRDefault="00853E5D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="001A73E4">
              <w:rPr>
                <w:rFonts w:hint="eastAsia"/>
                <w:color w:val="auto"/>
              </w:rPr>
              <w:t>10</w:t>
            </w:r>
            <w:r>
              <w:rPr>
                <w:rFonts w:hint="eastAsia"/>
                <w:color w:val="auto"/>
              </w:rPr>
              <w:t>/09/</w:t>
            </w:r>
          </w:p>
        </w:tc>
        <w:tc>
          <w:tcPr>
            <w:tcW w:w="1149" w:type="pct"/>
            <w:vAlign w:val="center"/>
          </w:tcPr>
          <w:p w14:paraId="104F272A" w14:textId="43A2F309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3E136A5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DDB5612" w14:textId="0849C5DB" w:rsidR="006A7942" w:rsidRPr="001F08D0" w:rsidRDefault="00E3198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="001A73E4">
              <w:rPr>
                <w:rFonts w:hint="eastAsia"/>
                <w:color w:val="auto"/>
              </w:rPr>
              <w:t>10</w:t>
            </w:r>
            <w:r>
              <w:rPr>
                <w:rFonts w:hint="eastAsia"/>
                <w:color w:val="auto"/>
              </w:rPr>
              <w:t>/09/07</w:t>
            </w:r>
          </w:p>
        </w:tc>
      </w:tr>
      <w:tr w:rsidR="001F08D0" w:rsidRPr="001F08D0" w14:paraId="1824805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2A8D8F76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14:paraId="13C57C89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A473F01" w14:textId="40B8CF1E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57F8B7A6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AE41E63" w14:textId="09E2AC4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76892908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B5D618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14:paraId="5873478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598C6E9E" w14:textId="38C3C8B1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E3B21C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D24A72A" w14:textId="7BAA458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1FB9D22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6F7FD70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14:paraId="72C269F5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767C5A8" w14:textId="2431281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15CFA99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12364506" w14:textId="4D8C2E0E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6EA4C735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36BF7763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14:paraId="6A53CF4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C44C1F9" w14:textId="3E91F5B4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FE3E0F9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F6A7D66" w14:textId="5AAA3C9B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5FD040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27B227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14:paraId="08E5B30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F12DDAD" w14:textId="10BE1D12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039C2583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B67583C" w14:textId="743A820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7B6F6BB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3C508A9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14:paraId="08E9F3F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24129E4" w14:textId="604E5D65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936D8C7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6B64ABFE" w14:textId="1857BE9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617CEB0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7C8540D8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14:paraId="1F15A32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C217679" w14:textId="7A843A4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4D50DBC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7896D58" w14:textId="48274028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3726376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050D77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14:paraId="0866B000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67A9337" w14:textId="2FC988C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2F515FD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4E94A47" w14:textId="1C7C988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28A81A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5027C0FB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vAlign w:val="center"/>
          </w:tcPr>
          <w:p w14:paraId="20234C3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05302E42" w14:textId="6D661EB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6543F70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939FBDA" w14:textId="3F5970AA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114ED1A8" w14:textId="33A02194" w:rsidR="00B547C6" w:rsidRPr="001F08D0" w:rsidRDefault="00B547C6" w:rsidP="00B547C6">
      <w:pPr>
        <w:pStyle w:val="af2"/>
        <w:ind w:left="480" w:hanging="480"/>
      </w:pPr>
      <w:proofErr w:type="gramStart"/>
      <w:r w:rsidRPr="001F08D0">
        <w:rPr>
          <w:rFonts w:hint="eastAsia"/>
        </w:rPr>
        <w:t>註</w:t>
      </w:r>
      <w:proofErr w:type="gramEnd"/>
      <w:r w:rsidRPr="001F08D0">
        <w:rPr>
          <w:rFonts w:hint="eastAsia"/>
        </w:rPr>
        <w:t>：</w:t>
      </w:r>
      <w:r w:rsidRPr="001F08D0">
        <w:rPr>
          <w:rFonts w:hint="eastAsia"/>
        </w:rPr>
        <w:t xml:space="preserve">1. </w:t>
      </w:r>
      <w:r w:rsidRPr="001F08D0">
        <w:rPr>
          <w:rFonts w:hint="eastAsia"/>
        </w:rPr>
        <w:t>每</w:t>
      </w:r>
      <w:r w:rsidRPr="001F08D0">
        <w:t>2</w:t>
      </w:r>
      <w:r w:rsidRPr="001F08D0">
        <w:rPr>
          <w:rFonts w:hint="eastAsia"/>
        </w:rPr>
        <w:t>年至少修訂</w:t>
      </w:r>
      <w:r w:rsidRPr="001F08D0">
        <w:t>1</w:t>
      </w:r>
      <w:r w:rsidRPr="001F08D0">
        <w:rPr>
          <w:rFonts w:hint="eastAsia"/>
        </w:rPr>
        <w:t>次，</w:t>
      </w:r>
      <w:bookmarkStart w:id="11" w:name="_Hlk40689205"/>
      <w:r w:rsidR="00F5288D" w:rsidRPr="001F08D0">
        <w:rPr>
          <w:rFonts w:hint="eastAsia"/>
        </w:rPr>
        <w:t>本文</w:t>
      </w:r>
      <w:r w:rsidRPr="001F08D0">
        <w:rPr>
          <w:rFonts w:hint="eastAsia"/>
        </w:rPr>
        <w:t>部分文件如有變動，應修訂抽換</w:t>
      </w:r>
      <w:r w:rsidR="00F5288D" w:rsidRPr="001F08D0">
        <w:rPr>
          <w:rFonts w:hint="eastAsia"/>
        </w:rPr>
        <w:t>，並於本表註記</w:t>
      </w:r>
      <w:r w:rsidRPr="001F08D0">
        <w:rPr>
          <w:rFonts w:hint="eastAsia"/>
        </w:rPr>
        <w:t>。</w:t>
      </w:r>
      <w:bookmarkEnd w:id="11"/>
    </w:p>
    <w:p w14:paraId="60C5AA40" w14:textId="04DDCF58" w:rsidR="006A7942" w:rsidRPr="001F08D0" w:rsidRDefault="00B547C6" w:rsidP="002B5E18">
      <w:pPr>
        <w:pStyle w:val="af2"/>
        <w:ind w:leftChars="200" w:left="792" w:hangingChars="130" w:hanging="312"/>
      </w:pPr>
      <w:r w:rsidRPr="001F08D0">
        <w:rPr>
          <w:rFonts w:hint="eastAsia"/>
        </w:rPr>
        <w:t xml:space="preserve">2. </w:t>
      </w:r>
      <w:bookmarkStart w:id="12" w:name="_Hlk40689223"/>
      <w:r w:rsidR="00F5288D" w:rsidRPr="001F08D0">
        <w:rPr>
          <w:rFonts w:hint="eastAsia"/>
        </w:rPr>
        <w:t>涉及計畫本文</w:t>
      </w:r>
      <w:r w:rsidRPr="001F08D0">
        <w:rPr>
          <w:rFonts w:hint="eastAsia"/>
        </w:rPr>
        <w:t>修改，</w:t>
      </w:r>
      <w:r w:rsidR="00F5288D" w:rsidRPr="001F08D0">
        <w:rPr>
          <w:rFonts w:hint="eastAsia"/>
        </w:rPr>
        <w:t>應由校長</w:t>
      </w:r>
      <w:r w:rsidRPr="001F08D0">
        <w:rPr>
          <w:rFonts w:hint="eastAsia"/>
        </w:rPr>
        <w:t>召開防災工作會報，向全體教職員工說明修改內容</w:t>
      </w:r>
      <w:r w:rsidR="00F5288D" w:rsidRPr="001F08D0">
        <w:rPr>
          <w:rFonts w:hint="eastAsia"/>
        </w:rPr>
        <w:t>，並於本表註記會報日期</w:t>
      </w:r>
      <w:r w:rsidRPr="001F08D0">
        <w:rPr>
          <w:rFonts w:hint="eastAsia"/>
        </w:rPr>
        <w:t>。</w:t>
      </w:r>
      <w:r w:rsidR="00F5288D" w:rsidRPr="001F08D0">
        <w:rPr>
          <w:rFonts w:hint="eastAsia"/>
        </w:rPr>
        <w:t>無涉計畫修改之</w:t>
      </w:r>
      <w:r w:rsidRPr="001F08D0">
        <w:rPr>
          <w:rFonts w:hint="eastAsia"/>
        </w:rPr>
        <w:t>例行性防災工作會報</w:t>
      </w:r>
      <w:r w:rsidR="00173C4C" w:rsidRPr="001F08D0">
        <w:rPr>
          <w:rFonts w:hint="eastAsia"/>
        </w:rPr>
        <w:t>，</w:t>
      </w:r>
      <w:r w:rsidRPr="001F08D0">
        <w:rPr>
          <w:rFonts w:hint="eastAsia"/>
        </w:rPr>
        <w:t>不須於本表中填寫。</w:t>
      </w:r>
      <w:bookmarkEnd w:id="12"/>
    </w:p>
    <w:bookmarkEnd w:id="10"/>
    <w:p w14:paraId="1487B19C" w14:textId="77777777" w:rsidR="00B365BF" w:rsidRPr="001F08D0" w:rsidRDefault="00B365BF" w:rsidP="00B365BF">
      <w:pPr>
        <w:pStyle w:val="1"/>
        <w:numPr>
          <w:ilvl w:val="0"/>
          <w:numId w:val="0"/>
        </w:numPr>
        <w:spacing w:after="180"/>
        <w:jc w:val="left"/>
        <w:sectPr w:rsidR="00B365BF" w:rsidRPr="001F08D0" w:rsidSect="00333530">
          <w:headerReference w:type="default" r:id="rId10"/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270355B6" w14:textId="77777777" w:rsidR="001017AB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3" w:name="_Toc32672234"/>
      <w:bookmarkStart w:id="14" w:name="_Toc33105266"/>
      <w:bookmarkStart w:id="15" w:name="_Toc39054950"/>
      <w:bookmarkStart w:id="16" w:name="_Toc45879635"/>
      <w:r w:rsidRPr="001F08D0">
        <w:rPr>
          <w:rFonts w:hint="eastAsia"/>
        </w:rPr>
        <w:lastRenderedPageBreak/>
        <w:t>目錄</w:t>
      </w:r>
      <w:bookmarkEnd w:id="13"/>
      <w:bookmarkEnd w:id="14"/>
      <w:bookmarkEnd w:id="15"/>
      <w:bookmarkEnd w:id="16"/>
      <w:r w:rsidR="00041DFC"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\o "1-1" \h \z \t "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2,2,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3,3" </w:instrText>
      </w:r>
      <w:r w:rsidR="00041DFC" w:rsidRPr="001F08D0">
        <w:rPr>
          <w:szCs w:val="24"/>
        </w:rPr>
        <w:fldChar w:fldCharType="separate"/>
      </w:r>
    </w:p>
    <w:p w14:paraId="6AA48363" w14:textId="45718694" w:rsid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AB089A">
          <w:rPr>
            <w:rStyle w:val="ae"/>
            <w:rFonts w:hint="eastAsia"/>
            <w:noProof/>
          </w:rPr>
          <w:t>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I</w:t>
        </w:r>
        <w:r w:rsidR="001017AB">
          <w:rPr>
            <w:noProof/>
            <w:webHidden/>
          </w:rPr>
          <w:fldChar w:fldCharType="end"/>
        </w:r>
      </w:hyperlink>
    </w:p>
    <w:p w14:paraId="445163E0" w14:textId="602F7D7A" w:rsid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AB089A">
          <w:rPr>
            <w:rStyle w:val="ae"/>
            <w:rFonts w:hint="eastAsia"/>
            <w:noProof/>
          </w:rPr>
          <w:t>圖目錄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II</w:t>
        </w:r>
        <w:r w:rsidR="001017AB">
          <w:rPr>
            <w:noProof/>
            <w:webHidden/>
          </w:rPr>
          <w:fldChar w:fldCharType="end"/>
        </w:r>
      </w:hyperlink>
    </w:p>
    <w:p w14:paraId="01716C55" w14:textId="7113BB1C" w:rsid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AB089A">
          <w:rPr>
            <w:rStyle w:val="ae"/>
            <w:rFonts w:hint="eastAsia"/>
            <w:noProof/>
          </w:rPr>
          <w:t>表目錄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III</w:t>
        </w:r>
        <w:r w:rsidR="001017AB">
          <w:rPr>
            <w:noProof/>
            <w:webHidden/>
          </w:rPr>
          <w:fldChar w:fldCharType="end"/>
        </w:r>
      </w:hyperlink>
    </w:p>
    <w:p w14:paraId="7755B831" w14:textId="59119720" w:rsidR="001017AB" w:rsidRDefault="0068122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1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前言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2E881C4D" w14:textId="252A7191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AB089A">
          <w:rPr>
            <w:rStyle w:val="ae"/>
            <w:noProof/>
          </w:rPr>
          <w:t>1.1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依據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36B27596" w14:textId="672C6761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AB089A">
          <w:rPr>
            <w:rStyle w:val="ae"/>
            <w:noProof/>
          </w:rPr>
          <w:t>1.2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目的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7755DD7F" w14:textId="2A6866BD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AB089A">
          <w:rPr>
            <w:rStyle w:val="ae"/>
            <w:noProof/>
          </w:rPr>
          <w:t>1.3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架構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341F4175" w14:textId="0A84E47C" w:rsidR="001017AB" w:rsidRDefault="0068122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2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學校概況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2E1EE3C5" w14:textId="138E9838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AB089A">
          <w:rPr>
            <w:rStyle w:val="ae"/>
            <w:noProof/>
          </w:rPr>
          <w:t>2.1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校園基本資料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7214D43B" w14:textId="207EFE15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AB089A">
          <w:rPr>
            <w:rStyle w:val="ae"/>
            <w:noProof/>
          </w:rPr>
          <w:t>2.2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校園周邊環境及土地使用狀況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241EC935" w14:textId="146BDC25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AB089A">
          <w:rPr>
            <w:rStyle w:val="ae"/>
            <w:noProof/>
          </w:rPr>
          <w:t>2.3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校園平面配置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4C19ADC6" w14:textId="72FDF81A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AB089A">
          <w:rPr>
            <w:rStyle w:val="ae"/>
            <w:noProof/>
          </w:rPr>
          <w:t>2.4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校園建築物資料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2-4</w:t>
        </w:r>
        <w:r w:rsidR="001017AB">
          <w:rPr>
            <w:noProof/>
            <w:webHidden/>
          </w:rPr>
          <w:fldChar w:fldCharType="end"/>
        </w:r>
      </w:hyperlink>
    </w:p>
    <w:p w14:paraId="102C75A0" w14:textId="42D805B6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AB089A">
          <w:rPr>
            <w:rStyle w:val="ae"/>
            <w:noProof/>
          </w:rPr>
          <w:t>2.5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校園潛在災害評估及分析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2-51</w:t>
        </w:r>
        <w:r w:rsidR="001017AB">
          <w:rPr>
            <w:noProof/>
            <w:webHidden/>
          </w:rPr>
          <w:fldChar w:fldCharType="end"/>
        </w:r>
      </w:hyperlink>
    </w:p>
    <w:p w14:paraId="14A935CC" w14:textId="1F1EDF04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AB089A">
          <w:rPr>
            <w:rStyle w:val="ae"/>
            <w:noProof/>
          </w:rPr>
          <w:t>2.6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校園災害防救組織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2-59</w:t>
        </w:r>
        <w:r w:rsidR="001017AB">
          <w:rPr>
            <w:noProof/>
            <w:webHidden/>
          </w:rPr>
          <w:fldChar w:fldCharType="end"/>
        </w:r>
      </w:hyperlink>
    </w:p>
    <w:p w14:paraId="3A818F34" w14:textId="04A2DE53" w:rsidR="001017AB" w:rsidRDefault="0068122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3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減災整備階段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175F8B4B" w14:textId="3261759C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AB089A">
          <w:rPr>
            <w:rStyle w:val="ae"/>
            <w:noProof/>
          </w:rPr>
          <w:t>3.1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編列校園災害防救經費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476F8813" w14:textId="231675EC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AB089A">
          <w:rPr>
            <w:rStyle w:val="ae"/>
            <w:noProof/>
          </w:rPr>
          <w:t>3.2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校園安全準備工作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1CC413DA" w14:textId="0BE59E57" w:rsidR="001017AB" w:rsidRDefault="0068122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校園環境安全自主調查、鑑定與改善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293A4898" w14:textId="07C50782" w:rsidR="001017AB" w:rsidRDefault="0068122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校園防災地圖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3-2</w:t>
        </w:r>
        <w:r w:rsidR="001017AB">
          <w:rPr>
            <w:noProof/>
            <w:webHidden/>
          </w:rPr>
          <w:fldChar w:fldCharType="end"/>
        </w:r>
      </w:hyperlink>
    </w:p>
    <w:p w14:paraId="3BFFC41D" w14:textId="042B66D6" w:rsidR="001017AB" w:rsidRDefault="0068122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AB089A">
          <w:rPr>
            <w:rStyle w:val="ae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noProof/>
          </w:rPr>
          <w:t>1991</w:t>
        </w:r>
        <w:r w:rsidR="001017AB" w:rsidRPr="00AB089A">
          <w:rPr>
            <w:rStyle w:val="ae"/>
            <w:rFonts w:hint="eastAsia"/>
            <w:noProof/>
          </w:rPr>
          <w:t>報平安留言平臺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3-4</w:t>
        </w:r>
        <w:r w:rsidR="001017AB">
          <w:rPr>
            <w:noProof/>
            <w:webHidden/>
          </w:rPr>
          <w:fldChar w:fldCharType="end"/>
        </w:r>
      </w:hyperlink>
    </w:p>
    <w:p w14:paraId="5E135EA8" w14:textId="0C9CCE90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AB089A">
          <w:rPr>
            <w:rStyle w:val="ae"/>
            <w:noProof/>
          </w:rPr>
          <w:t>3.3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應變器材及支援單位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28232FDF" w14:textId="6B74E371" w:rsidR="001017AB" w:rsidRDefault="0068122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災害應變器材整備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68F03382" w14:textId="6DE49C53" w:rsidR="001017AB" w:rsidRDefault="0068122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支援單位聯絡清冊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61F4F697" w14:textId="29AECE54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AB089A">
          <w:rPr>
            <w:rStyle w:val="ae"/>
            <w:noProof/>
          </w:rPr>
          <w:t>3.4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校園災害防救教育訓練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0DA4DC12" w14:textId="3436E3C4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AB089A">
          <w:rPr>
            <w:rStyle w:val="ae"/>
            <w:noProof/>
          </w:rPr>
          <w:t>3.5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校園災害防救演練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3-6</w:t>
        </w:r>
        <w:r w:rsidR="001017AB">
          <w:rPr>
            <w:noProof/>
            <w:webHidden/>
          </w:rPr>
          <w:fldChar w:fldCharType="end"/>
        </w:r>
      </w:hyperlink>
    </w:p>
    <w:p w14:paraId="089B5085" w14:textId="1EAA31C2" w:rsidR="001017AB" w:rsidRDefault="0068122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4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14:paraId="496CB7B6" w14:textId="7785D3FF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AB089A">
          <w:rPr>
            <w:rStyle w:val="ae"/>
            <w:noProof/>
          </w:rPr>
          <w:t>4.1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校園災害應變流程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14:paraId="6AD0A033" w14:textId="2774B77E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AB089A">
          <w:rPr>
            <w:rStyle w:val="ae"/>
            <w:noProof/>
          </w:rPr>
          <w:t>4.2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災害通報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4-7</w:t>
        </w:r>
        <w:r w:rsidR="001017AB">
          <w:rPr>
            <w:noProof/>
            <w:webHidden/>
          </w:rPr>
          <w:fldChar w:fldCharType="end"/>
        </w:r>
      </w:hyperlink>
    </w:p>
    <w:p w14:paraId="609EB19F" w14:textId="55384FBD" w:rsidR="001017AB" w:rsidRDefault="0068122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5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復原重建階段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43110C95" w14:textId="0439CB40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AB089A">
          <w:rPr>
            <w:rStyle w:val="ae"/>
            <w:noProof/>
          </w:rPr>
          <w:t>5.1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受災師生心靈輔導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001C9895" w14:textId="33296E7C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AB089A">
          <w:rPr>
            <w:rStyle w:val="ae"/>
            <w:noProof/>
          </w:rPr>
          <w:t>5.2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學校環境衛生及設施設備維護與修繕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6416478C" w14:textId="710A8865" w:rsidR="001017AB" w:rsidRDefault="0068122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AB089A">
          <w:rPr>
            <w:rStyle w:val="ae"/>
            <w:noProof/>
          </w:rPr>
          <w:t>5.3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學生復課計畫、補課計畫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45C3A146" w14:textId="21D83CAA" w:rsidR="001017AB" w:rsidRDefault="00681224">
      <w:pPr>
        <w:pStyle w:val="21"/>
        <w:rPr>
          <w:noProof/>
        </w:rPr>
      </w:pPr>
      <w:hyperlink w:anchor="_Toc45879667" w:history="1">
        <w:r w:rsidR="001017AB" w:rsidRPr="00AB089A">
          <w:rPr>
            <w:rStyle w:val="ae"/>
            <w:noProof/>
          </w:rPr>
          <w:t>5.4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供水與供電等緊急處理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38247B">
          <w:rPr>
            <w:noProof/>
            <w:webHidden/>
          </w:rPr>
          <w:t>5-4</w:t>
        </w:r>
        <w:r w:rsidR="001017AB">
          <w:rPr>
            <w:noProof/>
            <w:webHidden/>
          </w:rPr>
          <w:fldChar w:fldCharType="end"/>
        </w:r>
      </w:hyperlink>
    </w:p>
    <w:p w14:paraId="501091A1" w14:textId="51E28F69" w:rsidR="009A04E6" w:rsidRPr="009A04E6" w:rsidRDefault="009A04E6" w:rsidP="009A04E6">
      <w:pPr>
        <w:rPr>
          <w:rFonts w:hint="eastAsia"/>
        </w:rPr>
      </w:pPr>
      <w:r>
        <w:rPr>
          <w:rFonts w:hint="eastAsia"/>
        </w:rPr>
        <w:t xml:space="preserve"> </w:t>
      </w:r>
      <w:r>
        <w:t xml:space="preserve"> </w:t>
      </w:r>
      <w:r w:rsidRPr="009A04E6">
        <w:rPr>
          <w:rFonts w:hint="eastAsia"/>
        </w:rPr>
        <w:t>附件</w:t>
      </w:r>
      <w:r w:rsidRPr="009A04E6">
        <w:rPr>
          <w:rFonts w:hint="eastAsia"/>
        </w:rPr>
        <w:t xml:space="preserve">3   </w:t>
      </w:r>
      <w:r w:rsidRPr="009A04E6">
        <w:rPr>
          <w:rFonts w:hint="eastAsia"/>
        </w:rPr>
        <w:t>校舍安全檢查表</w:t>
      </w:r>
      <w:r w:rsidR="00680C8C">
        <w:rPr>
          <w:rFonts w:hint="eastAsia"/>
        </w:rPr>
        <w:t>、校園防汛安全檢查表</w:t>
      </w:r>
      <w:r w:rsidRPr="009A04E6">
        <w:rPr>
          <w:rFonts w:hint="eastAsia"/>
        </w:rPr>
        <w:t>掃描</w:t>
      </w:r>
      <w:proofErr w:type="gramStart"/>
      <w:r w:rsidRPr="009A04E6">
        <w:rPr>
          <w:rFonts w:hint="eastAsia"/>
        </w:rPr>
        <w:t>檔</w:t>
      </w:r>
      <w:proofErr w:type="gramEnd"/>
    </w:p>
    <w:p w14:paraId="5024A600" w14:textId="4DC453BC" w:rsidR="00F870E0" w:rsidRPr="001F08D0" w:rsidRDefault="00041DFC" w:rsidP="00B35A56">
      <w:pPr>
        <w:pStyle w:val="1"/>
        <w:numPr>
          <w:ilvl w:val="0"/>
          <w:numId w:val="0"/>
        </w:numPr>
        <w:spacing w:after="180"/>
      </w:pPr>
      <w:r w:rsidRPr="001F08D0">
        <w:fldChar w:fldCharType="end"/>
      </w:r>
      <w:r w:rsidR="00D256B9" w:rsidRPr="001F08D0">
        <w:br w:type="page"/>
      </w:r>
      <w:bookmarkStart w:id="17" w:name="_Toc32672235"/>
      <w:bookmarkStart w:id="18" w:name="_Toc33105267"/>
      <w:bookmarkStart w:id="19" w:name="_Toc39054951"/>
      <w:bookmarkStart w:id="20" w:name="_Toc45879636"/>
      <w:r w:rsidR="00F870E0" w:rsidRPr="001F08D0">
        <w:rPr>
          <w:rFonts w:hint="eastAsia"/>
        </w:rPr>
        <w:lastRenderedPageBreak/>
        <w:t>圖目錄</w:t>
      </w:r>
      <w:bookmarkEnd w:id="17"/>
      <w:bookmarkEnd w:id="18"/>
      <w:bookmarkEnd w:id="19"/>
      <w:bookmarkEnd w:id="20"/>
    </w:p>
    <w:p w14:paraId="03069383" w14:textId="662F88A0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szCs w:val="24"/>
        </w:rPr>
        <w:fldChar w:fldCharType="begin"/>
      </w:r>
      <w:r w:rsidRPr="001F08D0">
        <w:rPr>
          <w:szCs w:val="24"/>
        </w:rPr>
        <w:instrText xml:space="preserve"> TOC \h \z \t "</w:instrText>
      </w:r>
      <w:r w:rsidRPr="001F08D0">
        <w:rPr>
          <w:rFonts w:hint="eastAsia"/>
          <w:szCs w:val="24"/>
        </w:rPr>
        <w:instrText>圖名稱</w:instrText>
      </w:r>
      <w:r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1.1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1-1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E55ADD5" w14:textId="3C4A65A0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7FA826C" w14:textId="098BEFB0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06A42FF" w14:textId="63361067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79921B5" w14:textId="6B16155D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8AED3E6" w14:textId="7EC05D80" w:rsidR="001017AB" w:rsidRDefault="00681224">
      <w:pPr>
        <w:pStyle w:val="12"/>
        <w:rPr>
          <w:b w:val="0"/>
          <w:bCs w:val="0"/>
          <w:noProof/>
        </w:rPr>
      </w:pPr>
      <w:hyperlink w:anchor="_Toc4587968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D4B4B33" w14:textId="2955E674" w:rsidR="005B4264" w:rsidRDefault="00681224" w:rsidP="005B4264">
      <w:pPr>
        <w:pStyle w:val="12"/>
        <w:rPr>
          <w:b w:val="0"/>
          <w:bCs w:val="0"/>
          <w:noProof/>
        </w:rPr>
      </w:pPr>
      <w:hyperlink w:anchor="_Toc45879684" w:history="1">
        <w:r w:rsidR="005B4264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5B4264" w:rsidRPr="001017AB">
          <w:rPr>
            <w:rStyle w:val="ae"/>
            <w:b w:val="0"/>
            <w:bCs w:val="0"/>
            <w:noProof/>
          </w:rPr>
          <w:t>2.4.</w:t>
        </w:r>
        <w:r w:rsidR="005B4264">
          <w:rPr>
            <w:rStyle w:val="ae"/>
            <w:rFonts w:hint="eastAsia"/>
            <w:b w:val="0"/>
            <w:bCs w:val="0"/>
            <w:noProof/>
          </w:rPr>
          <w:t>3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7E76B3">
          <w:rPr>
            <w:rStyle w:val="ae"/>
            <w:rFonts w:hint="eastAsia"/>
            <w:b w:val="0"/>
            <w:bCs w:val="0"/>
            <w:noProof/>
          </w:rPr>
          <w:t>坡地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>災害潛勢圖</w:t>
        </w:r>
        <w:r w:rsidR="005B4264" w:rsidRPr="001017AB">
          <w:rPr>
            <w:b w:val="0"/>
            <w:bCs w:val="0"/>
            <w:noProof/>
            <w:webHidden/>
          </w:rPr>
          <w:tab/>
        </w:r>
        <w:r w:rsidR="005B4264" w:rsidRPr="001017AB">
          <w:rPr>
            <w:b w:val="0"/>
            <w:bCs w:val="0"/>
            <w:noProof/>
            <w:webHidden/>
          </w:rPr>
          <w:fldChar w:fldCharType="begin"/>
        </w:r>
        <w:r w:rsidR="005B4264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5B4264" w:rsidRPr="001017AB">
          <w:rPr>
            <w:b w:val="0"/>
            <w:bCs w:val="0"/>
            <w:noProof/>
            <w:webHidden/>
          </w:rPr>
        </w:r>
        <w:r w:rsidR="005B4264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5B4264" w:rsidRPr="001017AB">
          <w:rPr>
            <w:b w:val="0"/>
            <w:bCs w:val="0"/>
            <w:noProof/>
            <w:webHidden/>
          </w:rPr>
          <w:fldChar w:fldCharType="end"/>
        </w:r>
      </w:hyperlink>
      <w:r w:rsidR="007E76B3">
        <w:rPr>
          <w:rFonts w:hint="eastAsia"/>
          <w:b w:val="0"/>
          <w:bCs w:val="0"/>
          <w:noProof/>
        </w:rPr>
        <w:t>6</w:t>
      </w:r>
    </w:p>
    <w:p w14:paraId="7C90C4C8" w14:textId="6738C181" w:rsidR="005B4264" w:rsidRDefault="00681224" w:rsidP="005B4264">
      <w:pPr>
        <w:pStyle w:val="12"/>
        <w:rPr>
          <w:b w:val="0"/>
          <w:bCs w:val="0"/>
          <w:noProof/>
        </w:rPr>
      </w:pPr>
      <w:hyperlink w:anchor="_Toc45879684" w:history="1">
        <w:r w:rsidR="005B4264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5B4264" w:rsidRPr="001017AB">
          <w:rPr>
            <w:rStyle w:val="ae"/>
            <w:b w:val="0"/>
            <w:bCs w:val="0"/>
            <w:noProof/>
          </w:rPr>
          <w:t>2.4.</w:t>
        </w:r>
        <w:r w:rsidR="005B4264">
          <w:rPr>
            <w:rStyle w:val="ae"/>
            <w:rFonts w:hint="eastAsia"/>
            <w:b w:val="0"/>
            <w:bCs w:val="0"/>
            <w:noProof/>
          </w:rPr>
          <w:t>4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7E76B3">
          <w:rPr>
            <w:rStyle w:val="ae"/>
            <w:rFonts w:hint="eastAsia"/>
            <w:b w:val="0"/>
            <w:bCs w:val="0"/>
            <w:noProof/>
          </w:rPr>
          <w:t>人為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>災害潛勢圖</w:t>
        </w:r>
        <w:r w:rsidR="005B4264" w:rsidRPr="001017AB">
          <w:rPr>
            <w:b w:val="0"/>
            <w:bCs w:val="0"/>
            <w:noProof/>
            <w:webHidden/>
          </w:rPr>
          <w:tab/>
        </w:r>
        <w:r w:rsidR="005B4264" w:rsidRPr="001017AB">
          <w:rPr>
            <w:b w:val="0"/>
            <w:bCs w:val="0"/>
            <w:noProof/>
            <w:webHidden/>
          </w:rPr>
          <w:fldChar w:fldCharType="begin"/>
        </w:r>
        <w:r w:rsidR="005B4264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5B4264" w:rsidRPr="001017AB">
          <w:rPr>
            <w:b w:val="0"/>
            <w:bCs w:val="0"/>
            <w:noProof/>
            <w:webHidden/>
          </w:rPr>
        </w:r>
        <w:r w:rsidR="005B4264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5B4264" w:rsidRPr="001017AB">
          <w:rPr>
            <w:b w:val="0"/>
            <w:bCs w:val="0"/>
            <w:noProof/>
            <w:webHidden/>
          </w:rPr>
          <w:fldChar w:fldCharType="end"/>
        </w:r>
      </w:hyperlink>
      <w:r w:rsidR="007E76B3">
        <w:rPr>
          <w:rFonts w:hint="eastAsia"/>
          <w:b w:val="0"/>
          <w:bCs w:val="0"/>
          <w:noProof/>
        </w:rPr>
        <w:t>6</w:t>
      </w:r>
    </w:p>
    <w:p w14:paraId="1E6A2BC9" w14:textId="32F1ADED" w:rsidR="005B4264" w:rsidRDefault="00681224" w:rsidP="005B4264">
      <w:pPr>
        <w:pStyle w:val="12"/>
        <w:rPr>
          <w:b w:val="0"/>
          <w:bCs w:val="0"/>
          <w:noProof/>
        </w:rPr>
      </w:pPr>
      <w:hyperlink w:anchor="_Toc45879684" w:history="1">
        <w:r w:rsidR="005B4264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5B4264" w:rsidRPr="001017AB">
          <w:rPr>
            <w:rStyle w:val="ae"/>
            <w:b w:val="0"/>
            <w:bCs w:val="0"/>
            <w:noProof/>
          </w:rPr>
          <w:t>2.4.</w:t>
        </w:r>
        <w:r w:rsidR="005B4264">
          <w:rPr>
            <w:rStyle w:val="ae"/>
            <w:rFonts w:hint="eastAsia"/>
            <w:b w:val="0"/>
            <w:bCs w:val="0"/>
            <w:noProof/>
          </w:rPr>
          <w:t>5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7E76B3">
          <w:rPr>
            <w:rStyle w:val="ae"/>
            <w:rFonts w:hint="eastAsia"/>
            <w:b w:val="0"/>
            <w:bCs w:val="0"/>
            <w:noProof/>
          </w:rPr>
          <w:t>輻射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>災害潛勢圖</w:t>
        </w:r>
        <w:r w:rsidR="005B4264" w:rsidRPr="001017AB">
          <w:rPr>
            <w:b w:val="0"/>
            <w:bCs w:val="0"/>
            <w:noProof/>
            <w:webHidden/>
          </w:rPr>
          <w:tab/>
        </w:r>
        <w:r w:rsidR="005B4264" w:rsidRPr="001017AB">
          <w:rPr>
            <w:b w:val="0"/>
            <w:bCs w:val="0"/>
            <w:noProof/>
            <w:webHidden/>
          </w:rPr>
          <w:fldChar w:fldCharType="begin"/>
        </w:r>
        <w:r w:rsidR="005B4264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5B4264" w:rsidRPr="001017AB">
          <w:rPr>
            <w:b w:val="0"/>
            <w:bCs w:val="0"/>
            <w:noProof/>
            <w:webHidden/>
          </w:rPr>
        </w:r>
        <w:r w:rsidR="005B4264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5B4264" w:rsidRPr="001017AB">
          <w:rPr>
            <w:b w:val="0"/>
            <w:bCs w:val="0"/>
            <w:noProof/>
            <w:webHidden/>
          </w:rPr>
          <w:fldChar w:fldCharType="end"/>
        </w:r>
      </w:hyperlink>
      <w:r w:rsidR="007E76B3">
        <w:rPr>
          <w:rFonts w:hint="eastAsia"/>
          <w:b w:val="0"/>
          <w:bCs w:val="0"/>
          <w:noProof/>
        </w:rPr>
        <w:t>7</w:t>
      </w:r>
    </w:p>
    <w:p w14:paraId="26D37F56" w14:textId="29410467" w:rsidR="005B4264" w:rsidRPr="005B4264" w:rsidRDefault="00681224" w:rsidP="005B4264">
      <w:pPr>
        <w:pStyle w:val="12"/>
        <w:rPr>
          <w:b w:val="0"/>
          <w:bCs w:val="0"/>
          <w:noProof/>
        </w:rPr>
      </w:pPr>
      <w:hyperlink w:anchor="_Toc45879684" w:history="1">
        <w:r w:rsidR="005B4264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5B4264" w:rsidRPr="001017AB">
          <w:rPr>
            <w:rStyle w:val="ae"/>
            <w:b w:val="0"/>
            <w:bCs w:val="0"/>
            <w:noProof/>
          </w:rPr>
          <w:t>2.4.</w:t>
        </w:r>
        <w:r w:rsidR="005B4264">
          <w:rPr>
            <w:rStyle w:val="ae"/>
            <w:rFonts w:hint="eastAsia"/>
            <w:b w:val="0"/>
            <w:bCs w:val="0"/>
            <w:noProof/>
          </w:rPr>
          <w:t>6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7E76B3">
          <w:rPr>
            <w:rStyle w:val="ae"/>
            <w:rFonts w:hint="eastAsia"/>
            <w:b w:val="0"/>
            <w:bCs w:val="0"/>
            <w:noProof/>
          </w:rPr>
          <w:t>海嘯</w:t>
        </w:r>
        <w:r w:rsidR="005B4264" w:rsidRPr="001017AB">
          <w:rPr>
            <w:rStyle w:val="ae"/>
            <w:rFonts w:hint="eastAsia"/>
            <w:b w:val="0"/>
            <w:bCs w:val="0"/>
            <w:noProof/>
          </w:rPr>
          <w:t>災害潛勢圖</w:t>
        </w:r>
        <w:r w:rsidR="005B4264" w:rsidRPr="001017AB">
          <w:rPr>
            <w:b w:val="0"/>
            <w:bCs w:val="0"/>
            <w:noProof/>
            <w:webHidden/>
          </w:rPr>
          <w:tab/>
        </w:r>
        <w:r w:rsidR="005B4264" w:rsidRPr="001017AB">
          <w:rPr>
            <w:b w:val="0"/>
            <w:bCs w:val="0"/>
            <w:noProof/>
            <w:webHidden/>
          </w:rPr>
          <w:fldChar w:fldCharType="begin"/>
        </w:r>
        <w:r w:rsidR="005B4264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5B4264" w:rsidRPr="001017AB">
          <w:rPr>
            <w:b w:val="0"/>
            <w:bCs w:val="0"/>
            <w:noProof/>
            <w:webHidden/>
          </w:rPr>
        </w:r>
        <w:r w:rsidR="005B4264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2-55</w:t>
        </w:r>
        <w:r w:rsidR="005B4264" w:rsidRPr="001017AB">
          <w:rPr>
            <w:b w:val="0"/>
            <w:bCs w:val="0"/>
            <w:noProof/>
            <w:webHidden/>
          </w:rPr>
          <w:fldChar w:fldCharType="end"/>
        </w:r>
      </w:hyperlink>
      <w:r w:rsidR="007E76B3">
        <w:rPr>
          <w:rFonts w:hint="eastAsia"/>
          <w:b w:val="0"/>
          <w:bCs w:val="0"/>
          <w:noProof/>
        </w:rPr>
        <w:t>7</w:t>
      </w:r>
    </w:p>
    <w:p w14:paraId="160412C5" w14:textId="06E8A204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2-60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3550DED7" w14:textId="714C589D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7A81BEAF" w14:textId="5D6AD79D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7D44F2" w14:textId="00CFEBB7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6CADE0C" w14:textId="648800E9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1017AB">
          <w:rPr>
            <w:rStyle w:val="ae"/>
            <w:b w:val="0"/>
            <w:bCs w:val="0"/>
            <w:noProof/>
          </w:rPr>
          <w:t>1991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FB51594" w14:textId="6BD7BE02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4-1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109907A" w14:textId="19067F1D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4-7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3B0C130" w14:textId="76F87D9F" w:rsidR="00B365BF" w:rsidRPr="001F08D0" w:rsidRDefault="00041DFC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14:paraId="52F75A0E" w14:textId="062214FD"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21" w:name="_Toc32672236"/>
      <w:bookmarkStart w:id="22" w:name="_Toc33105268"/>
      <w:bookmarkStart w:id="23" w:name="_Toc39054952"/>
      <w:bookmarkStart w:id="24" w:name="_Toc45879637"/>
      <w:r w:rsidRPr="001F08D0">
        <w:rPr>
          <w:rFonts w:hint="eastAsia"/>
        </w:rPr>
        <w:lastRenderedPageBreak/>
        <w:t>表目錄</w:t>
      </w:r>
      <w:bookmarkEnd w:id="21"/>
      <w:bookmarkEnd w:id="22"/>
      <w:bookmarkEnd w:id="23"/>
      <w:bookmarkEnd w:id="24"/>
    </w:p>
    <w:p w14:paraId="62AEDC25" w14:textId="2D645AEC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b w:val="0"/>
          <w:bCs w:val="0"/>
          <w:szCs w:val="24"/>
        </w:rPr>
        <w:fldChar w:fldCharType="begin"/>
      </w:r>
      <w:r w:rsidRPr="001F08D0">
        <w:rPr>
          <w:b w:val="0"/>
          <w:bCs w:val="0"/>
          <w:szCs w:val="24"/>
        </w:rPr>
        <w:instrText xml:space="preserve"> TOC \h \z \t "</w:instrText>
      </w:r>
      <w:r w:rsidRPr="001F08D0">
        <w:rPr>
          <w:rFonts w:hint="eastAsia"/>
          <w:b w:val="0"/>
          <w:bCs w:val="0"/>
          <w:szCs w:val="24"/>
        </w:rPr>
        <w:instrText>表名稱</w:instrText>
      </w:r>
      <w:r w:rsidRPr="001F08D0">
        <w:rPr>
          <w:b w:val="0"/>
          <w:bCs w:val="0"/>
          <w:szCs w:val="24"/>
        </w:rPr>
        <w:instrText xml:space="preserve">,1" </w:instrText>
      </w:r>
      <w:r w:rsidRPr="001F08D0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940600A" w14:textId="043E5BE1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5B14F59" w14:textId="22E9D6CB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2-37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3E02DD" w14:textId="16BCE7B6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實驗室（含職業類科教室）現況資料表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2-39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C00C9F4" w14:textId="11087211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5505E2D" w14:textId="5E78EA75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2.6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1017AB">
          <w:rPr>
            <w:rStyle w:val="ae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2-58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739913B" w14:textId="0121C178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2.7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2-61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68556B5" w14:textId="527FD0F3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2.8.1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2-62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7A6F7793" w14:textId="227E7C11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14B3E43" w14:textId="30353CB3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3-10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A04D8E" w14:textId="4668B7A2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4-2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6CC29C9" w14:textId="191E7957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4-8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16BDEC3" w14:textId="461E1144" w:rsidR="001017AB" w:rsidRPr="001017AB" w:rsidRDefault="0068122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5.1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38247B">
          <w:rPr>
            <w:b w:val="0"/>
            <w:bCs w:val="0"/>
            <w:noProof/>
            <w:webHidden/>
          </w:rPr>
          <w:t>5-2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D919001" w14:textId="424D910B" w:rsidR="000A0B68" w:rsidRPr="001F08D0" w:rsidRDefault="00041DFC" w:rsidP="00FB6AD6">
      <w:r w:rsidRPr="001F08D0">
        <w:fldChar w:fldCharType="end"/>
      </w:r>
    </w:p>
    <w:p w14:paraId="1951C8D5" w14:textId="028F2DFC" w:rsidR="00B86590" w:rsidRPr="001F08D0" w:rsidRDefault="00B86590">
      <w:pPr>
        <w:widowControl/>
        <w:adjustRightInd/>
        <w:snapToGrid/>
      </w:pPr>
    </w:p>
    <w:p w14:paraId="73529D2A" w14:textId="77777777" w:rsidR="00041DFC" w:rsidRPr="001F08D0" w:rsidRDefault="00041DFC" w:rsidP="00D256B9"/>
    <w:p w14:paraId="26522885" w14:textId="77777777"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12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C51291C" w14:textId="303B4A84" w:rsidR="00B365BF" w:rsidRPr="001F08D0" w:rsidRDefault="000546C2" w:rsidP="00B365BF">
      <w:pPr>
        <w:pStyle w:val="1"/>
        <w:spacing w:after="180"/>
      </w:pPr>
      <w:bookmarkStart w:id="25" w:name="_Toc39054953"/>
      <w:bookmarkStart w:id="26" w:name="_Toc45879638"/>
      <w:r w:rsidRPr="001F08D0">
        <w:rPr>
          <w:rFonts w:hint="eastAsia"/>
        </w:rPr>
        <w:lastRenderedPageBreak/>
        <w:t>前言</w:t>
      </w:r>
      <w:bookmarkEnd w:id="25"/>
      <w:bookmarkEnd w:id="26"/>
    </w:p>
    <w:p w14:paraId="306D522B" w14:textId="4A0E0FC8" w:rsidR="00B365BF" w:rsidRPr="001F08D0" w:rsidRDefault="007F7814" w:rsidP="007F7814">
      <w:pPr>
        <w:pStyle w:val="2"/>
        <w:spacing w:before="180" w:after="180"/>
      </w:pPr>
      <w:bookmarkStart w:id="27" w:name="_Toc39054954"/>
      <w:bookmarkStart w:id="28" w:name="_Toc45879639"/>
      <w:r w:rsidRPr="001F08D0">
        <w:rPr>
          <w:rFonts w:hint="eastAsia"/>
        </w:rPr>
        <w:t>依據</w:t>
      </w:r>
      <w:bookmarkEnd w:id="27"/>
      <w:bookmarkEnd w:id="28"/>
    </w:p>
    <w:p w14:paraId="420E8FDC" w14:textId="5778FC23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14:paraId="1FE8C1A1" w14:textId="165D67C1"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14:paraId="7F8A7213" w14:textId="6912C244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14:paraId="7D4750AA" w14:textId="235E3CB5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14:paraId="5158149A" w14:textId="7B5BAABB" w:rsidR="007F7814" w:rsidRPr="001F08D0" w:rsidRDefault="007F7814" w:rsidP="007F7814">
      <w:pPr>
        <w:pStyle w:val="2"/>
        <w:spacing w:before="180" w:after="180"/>
      </w:pPr>
      <w:bookmarkStart w:id="29" w:name="_Toc39054955"/>
      <w:bookmarkStart w:id="30" w:name="_Toc45879640"/>
      <w:r w:rsidRPr="001F08D0">
        <w:rPr>
          <w:rFonts w:hint="eastAsia"/>
        </w:rPr>
        <w:t>目的</w:t>
      </w:r>
      <w:bookmarkEnd w:id="29"/>
      <w:bookmarkEnd w:id="30"/>
    </w:p>
    <w:p w14:paraId="651670F0" w14:textId="3193214E"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31" w:name="_Hlk32417840"/>
      <w:r w:rsidRPr="001F08D0">
        <w:rPr>
          <w:rFonts w:hint="eastAsia"/>
        </w:rPr>
        <w:t>「校園災害防救計畫」（以下簡稱本計畫）</w:t>
      </w:r>
      <w:bookmarkEnd w:id="31"/>
      <w:r w:rsidR="004328B6" w:rsidRPr="001F08D0">
        <w:rPr>
          <w:rFonts w:hint="eastAsia"/>
        </w:rPr>
        <w:t>。</w:t>
      </w:r>
      <w:bookmarkStart w:id="32" w:name="_Hlk32841903"/>
      <w:bookmarkStart w:id="33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34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35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</w:t>
      </w:r>
      <w:proofErr w:type="gramStart"/>
      <w:r w:rsidR="001F7A5E" w:rsidRPr="001F08D0">
        <w:rPr>
          <w:rFonts w:hint="eastAsia"/>
        </w:rPr>
        <w:t>釐</w:t>
      </w:r>
      <w:proofErr w:type="gramEnd"/>
      <w:r w:rsidR="001F7A5E" w:rsidRPr="001F08D0">
        <w:rPr>
          <w:rFonts w:hint="eastAsia"/>
        </w:rPr>
        <w:t>清各階段所</w:t>
      </w:r>
      <w:bookmarkStart w:id="36" w:name="_Hlk40448753"/>
      <w:r w:rsidR="001F7A5E" w:rsidRPr="001F08D0">
        <w:rPr>
          <w:rFonts w:hint="eastAsia"/>
        </w:rPr>
        <w:t>須</w:t>
      </w:r>
      <w:bookmarkEnd w:id="36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34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32"/>
    </w:p>
    <w:p w14:paraId="308C0F24" w14:textId="584BBFBC" w:rsidR="007F7814" w:rsidRPr="001F08D0" w:rsidRDefault="00B773E4" w:rsidP="007F7814">
      <w:pPr>
        <w:pStyle w:val="2"/>
        <w:spacing w:before="180" w:after="180"/>
      </w:pPr>
      <w:bookmarkStart w:id="37" w:name="_Toc39054956"/>
      <w:bookmarkStart w:id="38" w:name="_Toc45879641"/>
      <w:bookmarkEnd w:id="33"/>
      <w:bookmarkEnd w:id="35"/>
      <w:r w:rsidRPr="001F08D0">
        <w:rPr>
          <w:rFonts w:hint="eastAsia"/>
        </w:rPr>
        <w:t>架構</w:t>
      </w:r>
      <w:bookmarkStart w:id="39" w:name="_Ref531641922"/>
      <w:bookmarkStart w:id="40" w:name="_Toc11163072"/>
      <w:bookmarkEnd w:id="37"/>
      <w:bookmarkEnd w:id="38"/>
    </w:p>
    <w:p w14:paraId="2EC8271C" w14:textId="40B54750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1</w:t>
      </w:r>
      <w:r w:rsidR="0038247B" w:rsidRPr="001F08D0">
        <w:t>.</w:t>
      </w:r>
      <w:r w:rsidR="0038247B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14:paraId="0DF3028E" w14:textId="78701B00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41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41"/>
    </w:p>
    <w:p w14:paraId="334883F3" w14:textId="7659348C"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</w:t>
      </w:r>
      <w:r w:rsidR="00881BE9">
        <w:rPr>
          <w:rFonts w:hint="eastAsia"/>
        </w:rPr>
        <w:t>依據部頒</w:t>
      </w:r>
      <w:r w:rsidR="009A04E6">
        <w:rPr>
          <w:rFonts w:hint="eastAsia"/>
        </w:rPr>
        <w:t>發</w:t>
      </w:r>
      <w:r w:rsidR="004328B6" w:rsidRPr="001F08D0">
        <w:rPr>
          <w:rFonts w:hint="eastAsia"/>
        </w:rPr>
        <w:t>各類災害應變內容</w:t>
      </w:r>
      <w:r w:rsidR="00881BE9">
        <w:rPr>
          <w:rFonts w:hint="eastAsia"/>
        </w:rPr>
        <w:t>執行</w:t>
      </w:r>
      <w:r w:rsidR="004328B6" w:rsidRPr="001F08D0">
        <w:rPr>
          <w:rFonts w:hint="eastAsia"/>
        </w:rPr>
        <w:t>外，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14:paraId="68629285" w14:textId="3E12A3EC" w:rsidR="000642CA" w:rsidRPr="001F08D0" w:rsidRDefault="00A8583F" w:rsidP="0051602D">
      <w:pPr>
        <w:pStyle w:val="aff0"/>
      </w:pPr>
      <w:r w:rsidRPr="001F08D0">
        <w:drawing>
          <wp:inline distT="0" distB="0" distL="0" distR="0" wp14:anchorId="2E216892" wp14:editId="7CCB1F5E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AA76B" w14:textId="5AC00698" w:rsidR="00D7405F" w:rsidRPr="001F08D0" w:rsidRDefault="00F24C72" w:rsidP="00BB0410">
      <w:pPr>
        <w:pStyle w:val="aff"/>
      </w:pPr>
      <w:bookmarkStart w:id="42" w:name="_Ref17194117"/>
      <w:bookmarkStart w:id="43" w:name="_Toc45879679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1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42"/>
      <w:r w:rsidR="000546C2" w:rsidRPr="001F08D0">
        <w:rPr>
          <w:rFonts w:hint="eastAsia"/>
        </w:rPr>
        <w:t xml:space="preserve">　校園災害防救計畫架構圖</w:t>
      </w:r>
      <w:bookmarkEnd w:id="43"/>
    </w:p>
    <w:p w14:paraId="05A29EF2" w14:textId="4AB852E6"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4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0E017B98" w14:textId="2D92D523" w:rsidR="0098723D" w:rsidRPr="001F08D0" w:rsidRDefault="00D302D5" w:rsidP="00B365BF">
      <w:pPr>
        <w:pStyle w:val="1"/>
        <w:spacing w:after="180"/>
      </w:pPr>
      <w:bookmarkStart w:id="44" w:name="_Toc39054957"/>
      <w:bookmarkStart w:id="45" w:name="_Toc45879642"/>
      <w:r w:rsidRPr="001F08D0">
        <w:rPr>
          <w:rFonts w:hint="eastAsia"/>
        </w:rPr>
        <w:lastRenderedPageBreak/>
        <w:t>學校概況</w:t>
      </w:r>
      <w:bookmarkEnd w:id="39"/>
      <w:bookmarkEnd w:id="40"/>
      <w:bookmarkEnd w:id="44"/>
      <w:bookmarkEnd w:id="45"/>
    </w:p>
    <w:p w14:paraId="18DFCF2A" w14:textId="5D759B4B" w:rsidR="00073BF2" w:rsidRPr="001F08D0" w:rsidRDefault="008D7261" w:rsidP="00004D16">
      <w:pPr>
        <w:pStyle w:val="2"/>
        <w:spacing w:before="180" w:after="180"/>
      </w:pPr>
      <w:bookmarkStart w:id="46" w:name="_Toc11163073"/>
      <w:bookmarkStart w:id="47" w:name="_Toc39054958"/>
      <w:bookmarkStart w:id="48" w:name="_Toc45879643"/>
      <w:r w:rsidRPr="001F08D0">
        <w:rPr>
          <w:rFonts w:hint="eastAsia"/>
        </w:rPr>
        <w:t>校園基本資料</w:t>
      </w:r>
      <w:bookmarkEnd w:id="46"/>
      <w:bookmarkEnd w:id="47"/>
      <w:bookmarkEnd w:id="48"/>
    </w:p>
    <w:p w14:paraId="27C32B41" w14:textId="5DC06FF0"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2</w:t>
      </w:r>
      <w:r w:rsidR="0038247B" w:rsidRPr="001F08D0">
        <w:t>.</w:t>
      </w:r>
      <w:r w:rsidR="0038247B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</w:t>
      </w:r>
      <w:proofErr w:type="gramStart"/>
      <w:r w:rsidR="00964619" w:rsidRPr="001F08D0">
        <w:rPr>
          <w:rFonts w:hint="eastAsia"/>
        </w:rPr>
        <w:t>以利災時</w:t>
      </w:r>
      <w:proofErr w:type="gramEnd"/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49" w:name="_Ref17202161"/>
      <w:bookmarkStart w:id="50" w:name="_Ref25417759"/>
      <w:bookmarkStart w:id="51" w:name="_Ref18575495"/>
      <w:bookmarkStart w:id="52" w:name="_Ref20402050"/>
      <w:bookmarkStart w:id="53" w:name="_Toc11163075"/>
    </w:p>
    <w:p w14:paraId="7D60ACEA" w14:textId="77777777" w:rsidR="000E120E" w:rsidRPr="001F08D0" w:rsidRDefault="000E120E" w:rsidP="000E120E">
      <w:pPr>
        <w:pStyle w:val="2"/>
        <w:spacing w:before="180" w:after="180"/>
      </w:pPr>
      <w:bookmarkStart w:id="54" w:name="_Hlk32504589"/>
      <w:bookmarkStart w:id="55" w:name="_Toc39054959"/>
      <w:bookmarkStart w:id="56" w:name="_Toc45879644"/>
      <w:r w:rsidRPr="001F08D0">
        <w:rPr>
          <w:rFonts w:hint="eastAsia"/>
        </w:rPr>
        <w:t>校園周邊環境及土地使用狀況</w:t>
      </w:r>
      <w:bookmarkEnd w:id="54"/>
      <w:bookmarkEnd w:id="55"/>
      <w:bookmarkEnd w:id="56"/>
    </w:p>
    <w:p w14:paraId="00D68FD6" w14:textId="08AE236C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校園周邊道路圖［</w:t>
      </w:r>
      <w:r w:rsidRPr="001F08D0">
        <w:fldChar w:fldCharType="begin"/>
      </w:r>
      <w:r w:rsidRPr="001F08D0">
        <w:instrText xml:space="preserve"> REF _Ref17362453 \h  \* MERGEFORMAT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1</w:t>
      </w:r>
      <w:r w:rsidRPr="001F08D0"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1F08D0">
        <w:rPr>
          <w:rFonts w:hint="eastAsia"/>
        </w:rPr>
        <w:t>及鄰外道路</w:t>
      </w:r>
      <w:proofErr w:type="gramEnd"/>
      <w:r w:rsidR="003525E7" w:rsidRPr="001F08D0">
        <w:rPr>
          <w:rFonts w:hint="eastAsia"/>
        </w:rPr>
        <w:t>，</w:t>
      </w:r>
      <w:r w:rsidRPr="001F08D0">
        <w:rPr>
          <w:rFonts w:hint="eastAsia"/>
        </w:rPr>
        <w:t>執行相關應變作為。</w:t>
      </w:r>
    </w:p>
    <w:p w14:paraId="4258BDEA" w14:textId="77777777" w:rsidR="000E120E" w:rsidRPr="001F08D0" w:rsidRDefault="000E120E" w:rsidP="000E120E">
      <w:pPr>
        <w:pStyle w:val="2"/>
        <w:spacing w:before="180" w:after="180"/>
      </w:pPr>
      <w:bookmarkStart w:id="57" w:name="_Toc45879645"/>
      <w:r w:rsidRPr="001F08D0">
        <w:rPr>
          <w:rFonts w:hint="eastAsia"/>
        </w:rPr>
        <w:t>校園平面配置</w:t>
      </w:r>
      <w:bookmarkEnd w:id="57"/>
    </w:p>
    <w:p w14:paraId="3975C448" w14:textId="19F85A50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校園平面配置圖［</w:t>
      </w:r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2</w:t>
      </w:r>
      <w:r w:rsidRPr="001F08D0"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</w:t>
      </w:r>
      <w:proofErr w:type="gramStart"/>
      <w:r w:rsidRPr="001F08D0">
        <w:rPr>
          <w:rFonts w:hint="eastAsia"/>
        </w:rPr>
        <w:t>及鄰外道路</w:t>
      </w:r>
      <w:proofErr w:type="gramEnd"/>
      <w:r w:rsidRPr="001F08D0">
        <w:rPr>
          <w:rFonts w:hint="eastAsia"/>
        </w:rPr>
        <w:t>，判</w:t>
      </w:r>
      <w:proofErr w:type="gramStart"/>
      <w:r w:rsidRPr="001F08D0">
        <w:rPr>
          <w:rFonts w:hint="eastAsia"/>
        </w:rPr>
        <w:t>讀圖資</w:t>
      </w:r>
      <w:proofErr w:type="gramEnd"/>
      <w:r w:rsidRPr="001F08D0">
        <w:rPr>
          <w:rFonts w:hint="eastAsia"/>
        </w:rPr>
        <w:t>及相對位置，以利執行相關應變作為。</w:t>
      </w:r>
    </w:p>
    <w:p w14:paraId="22109AAB" w14:textId="1481BCC7" w:rsidR="006B44B4" w:rsidRPr="001F08D0" w:rsidRDefault="00F24C72" w:rsidP="00FF7461">
      <w:pPr>
        <w:pStyle w:val="af7"/>
        <w:spacing w:before="180" w:after="36"/>
      </w:pPr>
      <w:bookmarkStart w:id="58" w:name="_Ref32658686"/>
      <w:bookmarkStart w:id="59" w:name="_Toc45879692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49"/>
      <w:bookmarkEnd w:id="50"/>
      <w:bookmarkEnd w:id="58"/>
      <w:r w:rsidR="006B44B4" w:rsidRPr="001F08D0">
        <w:rPr>
          <w:rFonts w:hint="eastAsia"/>
        </w:rPr>
        <w:t xml:space="preserve">　學校基本資料</w:t>
      </w:r>
      <w:bookmarkEnd w:id="51"/>
      <w:r w:rsidR="004328B6" w:rsidRPr="001F08D0">
        <w:rPr>
          <w:rFonts w:hint="eastAsia"/>
        </w:rPr>
        <w:t>表</w:t>
      </w:r>
      <w:bookmarkEnd w:id="52"/>
      <w:bookmarkEnd w:id="59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3"/>
        <w:gridCol w:w="1417"/>
        <w:gridCol w:w="1134"/>
        <w:gridCol w:w="1843"/>
        <w:gridCol w:w="1701"/>
        <w:gridCol w:w="992"/>
      </w:tblGrid>
      <w:tr w:rsidR="001F08D0" w:rsidRPr="001F08D0" w14:paraId="5D0ACEA9" w14:textId="77777777" w:rsidTr="0084325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720A5661" w14:textId="1FB1CFC5"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60" w:name="_Hlk32660465"/>
            <w:r w:rsidRPr="001F08D0">
              <w:rPr>
                <w:rFonts w:hint="eastAsia"/>
                <w:b/>
                <w:color w:val="auto"/>
              </w:rPr>
              <w:t>學校</w:t>
            </w:r>
            <w:r w:rsidR="00017BED" w:rsidRPr="001F08D0">
              <w:rPr>
                <w:rFonts w:hint="eastAsia"/>
                <w:b/>
                <w:color w:val="auto"/>
              </w:rPr>
              <w:t>全銜</w:t>
            </w:r>
          </w:p>
        </w:tc>
        <w:tc>
          <w:tcPr>
            <w:tcW w:w="7087" w:type="dxa"/>
            <w:gridSpan w:val="5"/>
            <w:vAlign w:val="center"/>
          </w:tcPr>
          <w:p w14:paraId="11A0B34A" w14:textId="34851EF5" w:rsidR="006B44B4" w:rsidRPr="001F08D0" w:rsidRDefault="001A73E4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</w:t>
            </w:r>
            <w:r w:rsidR="008908BD">
              <w:rPr>
                <w:rFonts w:hint="eastAsia"/>
                <w:color w:val="auto"/>
              </w:rPr>
              <w:t>市立萬芳高</w:t>
            </w:r>
            <w:r>
              <w:rPr>
                <w:rFonts w:hint="eastAsia"/>
                <w:color w:val="auto"/>
              </w:rPr>
              <w:t>級</w:t>
            </w:r>
            <w:r w:rsidR="008908BD">
              <w:rPr>
                <w:rFonts w:hint="eastAsia"/>
                <w:color w:val="auto"/>
              </w:rPr>
              <w:t>中</w:t>
            </w:r>
            <w:r>
              <w:rPr>
                <w:rFonts w:hint="eastAsia"/>
                <w:color w:val="auto"/>
              </w:rPr>
              <w:t>學</w:t>
            </w:r>
          </w:p>
        </w:tc>
      </w:tr>
      <w:tr w:rsidR="001F08D0" w:rsidRPr="001F08D0" w14:paraId="030BEB1B" w14:textId="77777777" w:rsidTr="0084325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02A70CC1" w14:textId="5A6D9173"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87" w:type="dxa"/>
            <w:gridSpan w:val="5"/>
            <w:vAlign w:val="center"/>
          </w:tcPr>
          <w:p w14:paraId="5DA0F60B" w14:textId="691A97B2" w:rsidR="006B44B4" w:rsidRPr="001F08D0" w:rsidRDefault="008908B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臺北市文山區興隆路</w:t>
            </w:r>
            <w:r>
              <w:t>3</w:t>
            </w:r>
            <w:r>
              <w:t>段</w:t>
            </w:r>
            <w:r>
              <w:t>115</w:t>
            </w:r>
            <w:r>
              <w:t>巷</w:t>
            </w:r>
            <w:r>
              <w:t>1</w:t>
            </w:r>
            <w:r>
              <w:t>號</w:t>
            </w:r>
          </w:p>
        </w:tc>
      </w:tr>
      <w:tr w:rsidR="001F08D0" w:rsidRPr="001F08D0" w14:paraId="29FB5C93" w14:textId="77777777" w:rsidTr="00843258">
        <w:trPr>
          <w:trHeight w:val="20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6311358" w14:textId="38188B2A" w:rsidR="006A4C31" w:rsidRPr="001F08D0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43BFE126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332D41E7" w14:textId="3C80DC71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6A45FF40" w14:textId="511CC946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693" w:type="dxa"/>
            <w:gridSpan w:val="2"/>
            <w:shd w:val="clear" w:color="auto" w:fill="D9D9D9" w:themeFill="background1" w:themeFillShade="D9"/>
            <w:vAlign w:val="center"/>
          </w:tcPr>
          <w:p w14:paraId="1A5E2D44" w14:textId="61FF88EB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14:paraId="528E473B" w14:textId="77777777" w:rsidTr="0084325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4247DFF7" w14:textId="12811C1C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A67DC5F" w14:textId="6D234E43" w:rsidR="00DB37B6" w:rsidRPr="001F08D0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劉葳蕤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7E19F4" w14:textId="6FC6BC9D" w:rsidR="00DB37B6" w:rsidRPr="001F08D0" w:rsidRDefault="00853E5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校長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9B67FA1" w14:textId="2AFEE9E6" w:rsidR="00DB37B6" w:rsidRPr="001F08D0" w:rsidDel="00BA3AEE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0932</w:t>
            </w:r>
            <w:proofErr w:type="gramStart"/>
            <w:r w:rsidR="002E0EFC"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>
              <w:rPr>
                <w:bCs/>
                <w:color w:val="auto"/>
              </w:rPr>
              <w:t>237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794B2318" w14:textId="2C0F83B2" w:rsidR="00DB37B6" w:rsidRPr="001F08D0" w:rsidRDefault="00853E5D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a</w:t>
            </w:r>
            <w:r w:rsidRPr="00853E5D">
              <w:rPr>
                <w:bCs/>
                <w:color w:val="auto"/>
              </w:rPr>
              <w:t>team@wfsh.tp.edu.tw</w:t>
            </w:r>
          </w:p>
        </w:tc>
      </w:tr>
      <w:tr w:rsidR="00DB37B6" w:rsidRPr="001F08D0" w14:paraId="4AEDE274" w14:textId="77777777" w:rsidTr="0084325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B1B4932" w14:textId="5E9EC7FD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D3DC2E" w14:textId="5B6A6569" w:rsidR="00DB37B6" w:rsidRPr="001F08D0" w:rsidRDefault="001A73E4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詹直澄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AB2A275" w14:textId="054618F0" w:rsidR="00DB37B6" w:rsidRPr="001F08D0" w:rsidRDefault="00853E5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總務主任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0F42DC" w14:textId="70A7BE81" w:rsidR="00DB37B6" w:rsidRPr="001F08D0" w:rsidRDefault="00853E5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</w:t>
            </w:r>
            <w:r w:rsidR="001A73E4">
              <w:rPr>
                <w:rFonts w:hint="eastAsia"/>
                <w:bCs/>
                <w:color w:val="auto"/>
              </w:rPr>
              <w:t>53</w:t>
            </w:r>
            <w:proofErr w:type="gramStart"/>
            <w:r w:rsidR="002E0EFC"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="001A73E4">
              <w:rPr>
                <w:rFonts w:hint="eastAsia"/>
                <w:bCs/>
                <w:color w:val="auto"/>
              </w:rPr>
              <w:t>333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7E84E263" w14:textId="260B3AA9" w:rsidR="00DB37B6" w:rsidRPr="001F08D0" w:rsidRDefault="00853E5D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853E5D">
              <w:rPr>
                <w:bCs/>
                <w:color w:val="auto"/>
              </w:rPr>
              <w:t>dteam@wfsh.tp.edu.tw</w:t>
            </w:r>
          </w:p>
        </w:tc>
      </w:tr>
      <w:tr w:rsidR="00843258" w:rsidRPr="001F08D0" w14:paraId="19A9C8B1" w14:textId="77777777" w:rsidTr="0084325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73050C5D" w14:textId="5F6A42A8" w:rsidR="00843258" w:rsidRPr="001F08D0" w:rsidRDefault="00843258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843258">
              <w:rPr>
                <w:rFonts w:hint="eastAsia"/>
                <w:b/>
                <w:color w:val="auto"/>
              </w:rPr>
              <w:t>防災業務負責人</w:t>
            </w:r>
            <w:r>
              <w:rPr>
                <w:rFonts w:hint="eastAsia"/>
                <w:b/>
                <w:color w:val="auto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3B8501C" w14:textId="6886B373" w:rsidR="00843258" w:rsidRDefault="001A73E4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陳瑞微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0E6139E" w14:textId="56E64C04" w:rsidR="00843258" w:rsidRDefault="0084325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事務組長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58B7F3F" w14:textId="0929B4B3" w:rsidR="00843258" w:rsidRDefault="0084325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22309585#510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139D6EA1" w14:textId="44FE6E9F" w:rsidR="00843258" w:rsidRPr="00853E5D" w:rsidRDefault="00843258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d</w:t>
            </w:r>
            <w:r w:rsidRPr="00853E5D">
              <w:rPr>
                <w:bCs/>
                <w:color w:val="auto"/>
              </w:rPr>
              <w:t>team</w:t>
            </w:r>
            <w:r>
              <w:rPr>
                <w:rFonts w:hint="eastAsia"/>
                <w:bCs/>
                <w:color w:val="auto"/>
              </w:rPr>
              <w:t>01</w:t>
            </w:r>
            <w:r w:rsidRPr="00853E5D">
              <w:rPr>
                <w:bCs/>
                <w:color w:val="auto"/>
              </w:rPr>
              <w:t>@wfsh.tp.edu.tw</w:t>
            </w:r>
          </w:p>
        </w:tc>
      </w:tr>
      <w:tr w:rsidR="00DB37B6" w:rsidRPr="001F08D0" w14:paraId="20700052" w14:textId="77777777" w:rsidTr="00843258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14:paraId="47ABD347" w14:textId="3A81E4E9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25D53558" w14:textId="40799E8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34" w:type="dxa"/>
            <w:vAlign w:val="center"/>
          </w:tcPr>
          <w:p w14:paraId="7F6C2FAE" w14:textId="49F16223" w:rsidR="00DB37B6" w:rsidRPr="001F08D0" w:rsidRDefault="00680C8C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159</w:t>
            </w:r>
          </w:p>
        </w:tc>
        <w:tc>
          <w:tcPr>
            <w:tcW w:w="1843" w:type="dxa"/>
            <w:vMerge w:val="restart"/>
            <w:shd w:val="clear" w:color="auto" w:fill="D9D9D9" w:themeFill="background1" w:themeFillShade="D9"/>
            <w:vAlign w:val="center"/>
          </w:tcPr>
          <w:p w14:paraId="746E27AF" w14:textId="587A1FFD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3AA3D34B" w14:textId="4B7F1550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992" w:type="dxa"/>
            <w:vAlign w:val="center"/>
          </w:tcPr>
          <w:p w14:paraId="40F55FFB" w14:textId="53614BE0" w:rsidR="00DB37B6" w:rsidRPr="001F08D0" w:rsidRDefault="00111B4E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1592</w:t>
            </w:r>
          </w:p>
        </w:tc>
      </w:tr>
      <w:tr w:rsidR="00DB37B6" w:rsidRPr="001F08D0" w14:paraId="5EDC2C4F" w14:textId="77777777" w:rsidTr="00843258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30E1DC93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3D7B137" w14:textId="651406B6" w:rsidR="00DB37B6" w:rsidRPr="001E2A3F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000000" w:themeColor="text1"/>
              </w:rPr>
            </w:pPr>
            <w:r w:rsidRPr="001E2A3F">
              <w:rPr>
                <w:rFonts w:hint="eastAsia"/>
                <w:b/>
                <w:color w:val="000000" w:themeColor="text1"/>
              </w:rPr>
              <w:t>非正式編制</w:t>
            </w:r>
          </w:p>
        </w:tc>
        <w:tc>
          <w:tcPr>
            <w:tcW w:w="1134" w:type="dxa"/>
            <w:vAlign w:val="center"/>
          </w:tcPr>
          <w:p w14:paraId="64B68590" w14:textId="04E223B5" w:rsidR="00DB37B6" w:rsidRPr="001E2A3F" w:rsidRDefault="00680C8C" w:rsidP="00DB37B6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27</w:t>
            </w:r>
          </w:p>
        </w:tc>
        <w:tc>
          <w:tcPr>
            <w:tcW w:w="1843" w:type="dxa"/>
            <w:vMerge/>
            <w:shd w:val="clear" w:color="auto" w:fill="D9D9D9" w:themeFill="background1" w:themeFillShade="D9"/>
            <w:vAlign w:val="center"/>
          </w:tcPr>
          <w:p w14:paraId="492EC572" w14:textId="44E92E80" w:rsidR="00DB37B6" w:rsidRPr="001E2A3F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B52ADBD" w14:textId="1150EA75" w:rsidR="00DB37B6" w:rsidRPr="001E2A3F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1E2A3F">
              <w:rPr>
                <w:rFonts w:hint="eastAsia"/>
                <w:b/>
                <w:color w:val="000000" w:themeColor="text1"/>
              </w:rPr>
              <w:t>身心障礙學生</w:t>
            </w:r>
          </w:p>
        </w:tc>
        <w:tc>
          <w:tcPr>
            <w:tcW w:w="992" w:type="dxa"/>
            <w:vAlign w:val="center"/>
          </w:tcPr>
          <w:p w14:paraId="225981FB" w14:textId="2706EED5" w:rsidR="00DB37B6" w:rsidRPr="001E2A3F" w:rsidRDefault="009A04E6" w:rsidP="00DB37B6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62</w:t>
            </w:r>
          </w:p>
        </w:tc>
      </w:tr>
      <w:bookmarkEnd w:id="60"/>
    </w:tbl>
    <w:p w14:paraId="768DB488" w14:textId="265BEF2D" w:rsidR="00B75D54" w:rsidRPr="001F08D0" w:rsidRDefault="00B75D54" w:rsidP="002B5E18">
      <w:pPr>
        <w:widowControl/>
        <w:adjustRightInd/>
        <w:snapToGrid/>
        <w:spacing w:before="10" w:after="10"/>
      </w:pPr>
      <w:r w:rsidRPr="001F08D0">
        <w:br w:type="page"/>
      </w:r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854"/>
      </w:tblGrid>
      <w:tr w:rsidR="001F08D0" w:rsidRPr="001F08D0" w14:paraId="4C272661" w14:textId="77777777" w:rsidTr="008672E6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54250EB" w14:textId="59A1BC63" w:rsidR="00BB0C82" w:rsidRPr="001F08D0" w:rsidRDefault="00A42EEA" w:rsidP="00735591">
            <w:pPr>
              <w:pStyle w:val="aff0"/>
            </w:pPr>
            <w:bookmarkStart w:id="61" w:name="_Hlk32919164"/>
            <w:r>
              <w:lastRenderedPageBreak/>
              <w:drawing>
                <wp:inline distT="0" distB="0" distL="0" distR="0" wp14:anchorId="2CC4F55D" wp14:editId="654D6F7B">
                  <wp:extent cx="6120130" cy="392430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投影片1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F83D5E" w14:textId="646AE9E4" w:rsidR="00BB0C82" w:rsidRPr="001F08D0" w:rsidRDefault="00BB0C82" w:rsidP="00BB0C82">
      <w:pPr>
        <w:pStyle w:val="aff"/>
      </w:pPr>
      <w:bookmarkStart w:id="62" w:name="_Ref17362453"/>
      <w:bookmarkStart w:id="63" w:name="_Toc45879680"/>
      <w:bookmarkEnd w:id="61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62"/>
      <w:r w:rsidRPr="001F08D0">
        <w:rPr>
          <w:rFonts w:hint="eastAsia"/>
        </w:rPr>
        <w:t xml:space="preserve">　校園周邊道路圖</w:t>
      </w:r>
      <w:bookmarkEnd w:id="63"/>
    </w:p>
    <w:p w14:paraId="72316E85" w14:textId="3EA03B42" w:rsidR="00293951" w:rsidRPr="001F08D0" w:rsidRDefault="00293951" w:rsidP="00AA4FDD">
      <w:pPr>
        <w:pStyle w:val="afd"/>
      </w:pPr>
      <w:bookmarkStart w:id="64" w:name="_Hlk40690316"/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bookmarkStart w:id="65" w:name="_Hlk40690310"/>
      <w:r w:rsidRPr="001F08D0">
        <w:rPr>
          <w:rFonts w:hint="eastAsia"/>
          <w:u w:val="single"/>
        </w:rPr>
        <w:t xml:space="preserve">　</w:t>
      </w:r>
      <w:r w:rsidR="009A04E6">
        <w:rPr>
          <w:rFonts w:hint="eastAsia"/>
          <w:u w:val="single"/>
        </w:rPr>
        <w:t>110</w:t>
      </w:r>
      <w:r w:rsidRPr="001F08D0">
        <w:rPr>
          <w:rFonts w:hint="eastAsia"/>
          <w:u w:val="single"/>
        </w:rPr>
        <w:t xml:space="preserve">　</w:t>
      </w:r>
      <w:bookmarkEnd w:id="65"/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9A04E6">
        <w:rPr>
          <w:rFonts w:hint="eastAsia"/>
          <w:u w:val="single"/>
        </w:rPr>
        <w:t>11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A04E6">
        <w:rPr>
          <w:rFonts w:hint="eastAsia"/>
          <w:u w:val="single"/>
        </w:rPr>
        <w:t>8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bookmarkEnd w:id="64"/>
      <w:proofErr w:type="gramEnd"/>
    </w:p>
    <w:tbl>
      <w:tblPr>
        <w:tblStyle w:val="af0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751C37D1" w14:textId="77777777" w:rsidTr="008672E6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A8FAE3C" w14:textId="24A3CD4E" w:rsidR="00B75763" w:rsidRPr="001F08D0" w:rsidRDefault="002974FF" w:rsidP="00044F1E">
            <w:pPr>
              <w:pStyle w:val="aff0"/>
            </w:pPr>
            <w:r>
              <w:drawing>
                <wp:anchor distT="0" distB="0" distL="114300" distR="114300" simplePos="0" relativeHeight="251658240" behindDoc="0" locked="0" layoutInCell="1" allowOverlap="1" wp14:anchorId="3B07FE15" wp14:editId="409B0D1A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-3812540</wp:posOffset>
                  </wp:positionV>
                  <wp:extent cx="5705475" cy="3800475"/>
                  <wp:effectExtent l="0" t="0" r="9525" b="9525"/>
                  <wp:wrapSquare wrapText="bothSides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09教室配置圖-萬芳高中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475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A0E2DE5" w14:textId="1FB1D304" w:rsidR="00AA4FDD" w:rsidRPr="001F08D0" w:rsidRDefault="00F24C72" w:rsidP="00F15E6C">
      <w:pPr>
        <w:pStyle w:val="aff"/>
      </w:pPr>
      <w:bookmarkStart w:id="66" w:name="_Ref17362449"/>
      <w:bookmarkStart w:id="67" w:name="_Toc45879681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2</w:t>
      </w:r>
      <w:r w:rsidRPr="001F08D0">
        <w:fldChar w:fldCharType="end"/>
      </w:r>
      <w:bookmarkEnd w:id="66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67"/>
    </w:p>
    <w:p w14:paraId="78F19AC3" w14:textId="32E67213" w:rsidR="00073BF2" w:rsidRPr="001F08D0" w:rsidRDefault="008D7261" w:rsidP="00DD32BF">
      <w:pPr>
        <w:pStyle w:val="2"/>
        <w:spacing w:before="180" w:after="180"/>
      </w:pPr>
      <w:bookmarkStart w:id="68" w:name="_Toc39054961"/>
      <w:bookmarkStart w:id="69" w:name="_Toc45879646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End w:id="53"/>
      <w:bookmarkEnd w:id="68"/>
      <w:bookmarkEnd w:id="69"/>
    </w:p>
    <w:p w14:paraId="5571A714" w14:textId="3943375B" w:rsidR="00B75D54" w:rsidRPr="001E2A3F" w:rsidRDefault="008D7261" w:rsidP="009D6225">
      <w:pPr>
        <w:pStyle w:val="ab"/>
        <w:spacing w:before="180" w:after="180"/>
        <w:ind w:firstLine="480"/>
        <w:rPr>
          <w:color w:val="000000" w:themeColor="text1"/>
        </w:rPr>
      </w:pPr>
      <w:bookmarkStart w:id="70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71" w:name="_Hlk37943556"/>
      <w:r w:rsidR="00B348E2" w:rsidRPr="001E2A3F">
        <w:rPr>
          <w:rFonts w:hint="eastAsia"/>
          <w:color w:val="000000" w:themeColor="text1"/>
        </w:rPr>
        <w:t>、廚房</w:t>
      </w:r>
      <w:bookmarkEnd w:id="71"/>
      <w:r w:rsidR="00A810C2" w:rsidRPr="001E2A3F">
        <w:rPr>
          <w:rFonts w:hint="eastAsia"/>
          <w:color w:val="000000" w:themeColor="text1"/>
        </w:rPr>
        <w:t>或實驗室</w:t>
      </w:r>
      <w:r w:rsidR="00FA3387" w:rsidRPr="001E2A3F">
        <w:rPr>
          <w:rFonts w:hint="eastAsia"/>
          <w:color w:val="000000" w:themeColor="text1"/>
        </w:rPr>
        <w:t>（含職業類科教室</w:t>
      </w:r>
      <w:bookmarkStart w:id="72" w:name="_Hlk45709107"/>
      <w:r w:rsidR="008A148B" w:rsidRPr="001E2A3F">
        <w:rPr>
          <w:rFonts w:hint="eastAsia"/>
          <w:color w:val="000000" w:themeColor="text1"/>
        </w:rPr>
        <w:t>，如家政教室</w:t>
      </w:r>
      <w:bookmarkEnd w:id="72"/>
      <w:r w:rsidR="00FA3387" w:rsidRPr="001E2A3F">
        <w:rPr>
          <w:rFonts w:hint="eastAsia"/>
          <w:color w:val="000000" w:themeColor="text1"/>
        </w:rPr>
        <w:t>）</w:t>
      </w:r>
      <w:r w:rsidR="00A810C2" w:rsidRPr="001E2A3F">
        <w:rPr>
          <w:rFonts w:hint="eastAsia"/>
          <w:color w:val="000000" w:themeColor="text1"/>
        </w:rPr>
        <w:t>資訊和陳設，</w:t>
      </w:r>
      <w:r w:rsidR="00964619" w:rsidRPr="001E2A3F">
        <w:rPr>
          <w:rFonts w:hint="eastAsia"/>
          <w:color w:val="000000" w:themeColor="text1"/>
        </w:rPr>
        <w:t>每棟建築物</w:t>
      </w:r>
      <w:bookmarkStart w:id="73" w:name="_Hlk37943576"/>
      <w:r w:rsidR="00B348E2" w:rsidRPr="001E2A3F">
        <w:rPr>
          <w:rFonts w:hint="eastAsia"/>
          <w:color w:val="000000" w:themeColor="text1"/>
        </w:rPr>
        <w:t>、每間廚房</w:t>
      </w:r>
      <w:bookmarkEnd w:id="73"/>
      <w:r w:rsidR="00964619" w:rsidRPr="001E2A3F">
        <w:rPr>
          <w:rFonts w:hint="eastAsia"/>
          <w:color w:val="000000" w:themeColor="text1"/>
        </w:rPr>
        <w:t>及實驗室</w:t>
      </w:r>
      <w:r w:rsidR="00FA3387" w:rsidRPr="001E2A3F">
        <w:rPr>
          <w:rFonts w:hint="eastAsia"/>
          <w:color w:val="000000" w:themeColor="text1"/>
        </w:rPr>
        <w:t>（含職業類科教室）</w:t>
      </w:r>
      <w:r w:rsidR="00964619" w:rsidRPr="001E2A3F">
        <w:rPr>
          <w:rFonts w:hint="eastAsia"/>
          <w:color w:val="000000" w:themeColor="text1"/>
        </w:rPr>
        <w:t>皆有</w:t>
      </w:r>
      <w:r w:rsidR="00CF132B" w:rsidRPr="001E2A3F">
        <w:rPr>
          <w:rFonts w:hint="eastAsia"/>
          <w:color w:val="000000" w:themeColor="text1"/>
        </w:rPr>
        <w:t>1</w:t>
      </w:r>
      <w:r w:rsidR="00964619" w:rsidRPr="001E2A3F">
        <w:rPr>
          <w:rFonts w:hint="eastAsia"/>
          <w:color w:val="000000" w:themeColor="text1"/>
        </w:rPr>
        <w:t>份</w:t>
      </w:r>
      <w:r w:rsidR="000642CA" w:rsidRPr="001E2A3F">
        <w:rPr>
          <w:rFonts w:hint="eastAsia"/>
          <w:color w:val="000000" w:themeColor="text1"/>
        </w:rPr>
        <w:t>資料</w:t>
      </w:r>
      <w:r w:rsidR="00964619" w:rsidRPr="001E2A3F">
        <w:rPr>
          <w:rFonts w:hint="eastAsia"/>
          <w:color w:val="000000" w:themeColor="text1"/>
        </w:rPr>
        <w:t>表，平面配置圖包含各空間名稱、走廊、樓梯等空間狀況為原則，並標</w:t>
      </w:r>
      <w:proofErr w:type="gramStart"/>
      <w:r w:rsidR="00964619" w:rsidRPr="001E2A3F">
        <w:rPr>
          <w:rFonts w:hint="eastAsia"/>
          <w:color w:val="000000" w:themeColor="text1"/>
        </w:rPr>
        <w:t>註</w:t>
      </w:r>
      <w:bookmarkStart w:id="74" w:name="_Hlk36634838"/>
      <w:proofErr w:type="gramEnd"/>
      <w:r w:rsidR="00964619" w:rsidRPr="001E2A3F">
        <w:rPr>
          <w:rFonts w:hint="eastAsia"/>
          <w:color w:val="000000" w:themeColor="text1"/>
        </w:rPr>
        <w:t>火</w:t>
      </w:r>
      <w:r w:rsidR="00090FC9" w:rsidRPr="001E2A3F">
        <w:rPr>
          <w:rFonts w:hint="eastAsia"/>
          <w:color w:val="000000" w:themeColor="text1"/>
        </w:rPr>
        <w:t>警</w:t>
      </w:r>
      <w:r w:rsidR="00964619" w:rsidRPr="001E2A3F">
        <w:rPr>
          <w:rFonts w:hint="eastAsia"/>
          <w:color w:val="000000" w:themeColor="text1"/>
        </w:rPr>
        <w:t>受信總機</w:t>
      </w:r>
      <w:bookmarkEnd w:id="74"/>
      <w:r w:rsidR="001840A5" w:rsidRPr="001E2A3F">
        <w:rPr>
          <w:rFonts w:hint="eastAsia"/>
          <w:color w:val="000000" w:themeColor="text1"/>
        </w:rPr>
        <w:t>、滅火器、室內消防栓、緩降</w:t>
      </w:r>
      <w:r w:rsidR="003A65EC" w:rsidRPr="001E2A3F">
        <w:rPr>
          <w:rFonts w:hint="eastAsia"/>
          <w:color w:val="000000" w:themeColor="text1"/>
        </w:rPr>
        <w:t>機</w:t>
      </w:r>
      <w:r w:rsidR="001840A5" w:rsidRPr="001E2A3F">
        <w:rPr>
          <w:rFonts w:hint="eastAsia"/>
          <w:color w:val="000000" w:themeColor="text1"/>
        </w:rPr>
        <w:t>等</w:t>
      </w:r>
      <w:r w:rsidR="00964619" w:rsidRPr="001E2A3F">
        <w:rPr>
          <w:rFonts w:hint="eastAsia"/>
          <w:color w:val="000000" w:themeColor="text1"/>
        </w:rPr>
        <w:t>位置</w:t>
      </w:r>
      <w:r w:rsidR="00F561AA" w:rsidRPr="001E2A3F">
        <w:rPr>
          <w:rFonts w:hint="eastAsia"/>
          <w:color w:val="000000" w:themeColor="text1"/>
        </w:rPr>
        <w:t>，得視學校需求選填實驗室</w:t>
      </w:r>
      <w:r w:rsidR="00FA3387" w:rsidRPr="001E2A3F">
        <w:rPr>
          <w:rFonts w:hint="eastAsia"/>
          <w:color w:val="000000" w:themeColor="text1"/>
        </w:rPr>
        <w:t>（含職業類科教室）</w:t>
      </w:r>
      <w:r w:rsidR="00F561AA" w:rsidRPr="001E2A3F">
        <w:rPr>
          <w:rFonts w:hint="eastAsia"/>
          <w:color w:val="000000" w:themeColor="text1"/>
        </w:rPr>
        <w:t>現況資料表</w:t>
      </w:r>
      <w:r w:rsidR="00964619" w:rsidRPr="001E2A3F">
        <w:rPr>
          <w:rFonts w:hint="eastAsia"/>
          <w:color w:val="000000" w:themeColor="text1"/>
        </w:rPr>
        <w:t>。</w:t>
      </w:r>
      <w:r w:rsidR="00033C50" w:rsidRPr="001E2A3F">
        <w:rPr>
          <w:rFonts w:hint="eastAsia"/>
          <w:color w:val="000000" w:themeColor="text1"/>
        </w:rPr>
        <w:t>校</w:t>
      </w:r>
      <w:r w:rsidR="006324F9" w:rsidRPr="001E2A3F">
        <w:rPr>
          <w:rFonts w:hint="eastAsia"/>
          <w:color w:val="000000" w:themeColor="text1"/>
        </w:rPr>
        <w:t>園</w:t>
      </w:r>
      <w:r w:rsidR="00033C50" w:rsidRPr="001E2A3F">
        <w:rPr>
          <w:rFonts w:hint="eastAsia"/>
          <w:color w:val="000000" w:themeColor="text1"/>
        </w:rPr>
        <w:t>建築物共有</w:t>
      </w:r>
      <w:r w:rsidR="000872EE" w:rsidRPr="001E2A3F">
        <w:rPr>
          <w:rFonts w:hint="eastAsia"/>
          <w:color w:val="000000" w:themeColor="text1"/>
          <w:u w:val="single"/>
        </w:rPr>
        <w:t xml:space="preserve">　</w:t>
      </w:r>
      <w:r w:rsidR="001E2A3F" w:rsidRPr="001E2A3F">
        <w:rPr>
          <w:rFonts w:hint="eastAsia"/>
          <w:color w:val="000000" w:themeColor="text1"/>
          <w:u w:val="single"/>
        </w:rPr>
        <w:t>8</w:t>
      </w:r>
      <w:r w:rsidR="000872EE" w:rsidRPr="001E2A3F">
        <w:rPr>
          <w:rFonts w:hint="eastAsia"/>
          <w:color w:val="000000" w:themeColor="text1"/>
          <w:u w:val="single"/>
        </w:rPr>
        <w:t xml:space="preserve">　</w:t>
      </w:r>
      <w:r w:rsidR="00033C50" w:rsidRPr="001E2A3F">
        <w:rPr>
          <w:rFonts w:hint="eastAsia"/>
          <w:color w:val="000000" w:themeColor="text1"/>
        </w:rPr>
        <w:t>棟［</w:t>
      </w:r>
      <w:r w:rsidR="00033C50" w:rsidRPr="001E2A3F">
        <w:rPr>
          <w:color w:val="000000" w:themeColor="text1"/>
        </w:rPr>
        <w:fldChar w:fldCharType="begin"/>
      </w:r>
      <w:r w:rsidR="00033C50" w:rsidRPr="001E2A3F">
        <w:rPr>
          <w:color w:val="000000" w:themeColor="text1"/>
        </w:rPr>
        <w:instrText xml:space="preserve"> REF _Ref17362482 \h </w:instrText>
      </w:r>
      <w:r w:rsidR="009D6225" w:rsidRPr="001E2A3F">
        <w:rPr>
          <w:color w:val="000000" w:themeColor="text1"/>
        </w:rPr>
        <w:instrText xml:space="preserve"> \* MERGEFORMAT </w:instrText>
      </w:r>
      <w:r w:rsidR="00033C50" w:rsidRPr="001E2A3F">
        <w:rPr>
          <w:color w:val="000000" w:themeColor="text1"/>
        </w:rPr>
      </w:r>
      <w:r w:rsidR="00033C50" w:rsidRPr="001E2A3F">
        <w:rPr>
          <w:color w:val="000000" w:themeColor="text1"/>
        </w:rPr>
        <w:fldChar w:fldCharType="separate"/>
      </w:r>
      <w:r w:rsidR="0038247B" w:rsidRPr="0038247B">
        <w:rPr>
          <w:rFonts w:hint="eastAsia"/>
          <w:color w:val="000000" w:themeColor="text1"/>
        </w:rPr>
        <w:t>表</w:t>
      </w:r>
      <w:r w:rsidR="0038247B" w:rsidRPr="0038247B">
        <w:rPr>
          <w:color w:val="000000" w:themeColor="text1"/>
        </w:rPr>
        <w:t>2.2</w:t>
      </w:r>
      <w:r w:rsidR="00033C50" w:rsidRPr="001E2A3F">
        <w:rPr>
          <w:color w:val="000000" w:themeColor="text1"/>
        </w:rPr>
        <w:fldChar w:fldCharType="end"/>
      </w:r>
      <w:r w:rsidR="00033C50" w:rsidRPr="001E2A3F">
        <w:rPr>
          <w:rFonts w:hint="eastAsia"/>
          <w:color w:val="000000" w:themeColor="text1"/>
        </w:rPr>
        <w:t>］</w:t>
      </w:r>
      <w:bookmarkStart w:id="75" w:name="_Hlk19016942"/>
      <w:r w:rsidR="006629F6" w:rsidRPr="001E2A3F">
        <w:rPr>
          <w:rFonts w:hint="eastAsia"/>
          <w:color w:val="000000" w:themeColor="text1"/>
        </w:rPr>
        <w:t>；</w:t>
      </w:r>
      <w:bookmarkStart w:id="76" w:name="_Hlk37943692"/>
      <w:r w:rsidR="00B348E2" w:rsidRPr="001E2A3F">
        <w:rPr>
          <w:rFonts w:hint="eastAsia"/>
          <w:color w:val="000000" w:themeColor="text1"/>
        </w:rPr>
        <w:t>廚房共有</w:t>
      </w:r>
      <w:r w:rsidR="00B348E2" w:rsidRPr="001E2A3F">
        <w:rPr>
          <w:rFonts w:hint="eastAsia"/>
          <w:color w:val="000000" w:themeColor="text1"/>
          <w:u w:val="single"/>
        </w:rPr>
        <w:t xml:space="preserve">　</w:t>
      </w:r>
      <w:r w:rsidR="001E2A3F" w:rsidRPr="001E2A3F">
        <w:rPr>
          <w:rFonts w:hint="eastAsia"/>
          <w:color w:val="000000" w:themeColor="text1"/>
          <w:u w:val="single"/>
        </w:rPr>
        <w:t>1</w:t>
      </w:r>
      <w:r w:rsidR="00B348E2" w:rsidRPr="001E2A3F">
        <w:rPr>
          <w:rFonts w:hint="eastAsia"/>
          <w:color w:val="000000" w:themeColor="text1"/>
          <w:u w:val="single"/>
        </w:rPr>
        <w:t xml:space="preserve">　</w:t>
      </w:r>
      <w:r w:rsidR="00B348E2" w:rsidRPr="001E2A3F">
        <w:rPr>
          <w:rFonts w:hint="eastAsia"/>
          <w:color w:val="000000" w:themeColor="text1"/>
        </w:rPr>
        <w:t>間［</w:t>
      </w:r>
      <w:r w:rsidR="00B348E2" w:rsidRPr="001E2A3F">
        <w:rPr>
          <w:color w:val="000000" w:themeColor="text1"/>
        </w:rPr>
        <w:fldChar w:fldCharType="begin"/>
      </w:r>
      <w:r w:rsidR="00B348E2" w:rsidRPr="001E2A3F">
        <w:rPr>
          <w:color w:val="000000" w:themeColor="text1"/>
        </w:rPr>
        <w:instrText xml:space="preserve"> REF _Ref36560347 \h </w:instrText>
      </w:r>
      <w:r w:rsidR="00B348E2" w:rsidRPr="001E2A3F">
        <w:rPr>
          <w:color w:val="000000" w:themeColor="text1"/>
        </w:rPr>
      </w:r>
      <w:r w:rsidR="00B348E2" w:rsidRPr="001E2A3F">
        <w:rPr>
          <w:color w:val="000000" w:themeColor="text1"/>
        </w:rPr>
        <w:fldChar w:fldCharType="separate"/>
      </w:r>
      <w:r w:rsidR="0038247B" w:rsidRPr="00E15BF6">
        <w:rPr>
          <w:rFonts w:hint="eastAsia"/>
        </w:rPr>
        <w:t>表</w:t>
      </w:r>
      <w:r w:rsidR="0038247B">
        <w:rPr>
          <w:noProof/>
        </w:rPr>
        <w:t>2</w:t>
      </w:r>
      <w:r w:rsidR="0038247B" w:rsidRPr="00E15BF6">
        <w:t>.</w:t>
      </w:r>
      <w:r w:rsidR="0038247B">
        <w:rPr>
          <w:noProof/>
        </w:rPr>
        <w:t>10</w:t>
      </w:r>
      <w:r w:rsidR="00B348E2" w:rsidRPr="001E2A3F">
        <w:rPr>
          <w:color w:val="000000" w:themeColor="text1"/>
        </w:rPr>
        <w:fldChar w:fldCharType="end"/>
      </w:r>
      <w:r w:rsidR="00B348E2" w:rsidRPr="001E2A3F">
        <w:rPr>
          <w:rFonts w:hint="eastAsia"/>
          <w:color w:val="000000" w:themeColor="text1"/>
        </w:rPr>
        <w:t>］；</w:t>
      </w:r>
      <w:bookmarkEnd w:id="76"/>
      <w:r w:rsidR="00033C50" w:rsidRPr="001E2A3F">
        <w:rPr>
          <w:rFonts w:hint="eastAsia"/>
          <w:color w:val="000000" w:themeColor="text1"/>
        </w:rPr>
        <w:t>實驗室</w:t>
      </w:r>
      <w:r w:rsidR="00FA3387" w:rsidRPr="001E2A3F">
        <w:rPr>
          <w:rFonts w:hint="eastAsia"/>
          <w:color w:val="000000" w:themeColor="text1"/>
        </w:rPr>
        <w:t>（含職業類科教室）</w:t>
      </w:r>
      <w:r w:rsidR="006629F6" w:rsidRPr="001E2A3F">
        <w:rPr>
          <w:rFonts w:hint="eastAsia"/>
          <w:color w:val="000000" w:themeColor="text1"/>
        </w:rPr>
        <w:t>共有</w:t>
      </w:r>
      <w:r w:rsidR="000872EE" w:rsidRPr="001E2A3F">
        <w:rPr>
          <w:rFonts w:hint="eastAsia"/>
          <w:color w:val="000000" w:themeColor="text1"/>
          <w:u w:val="single"/>
        </w:rPr>
        <w:t xml:space="preserve">　</w:t>
      </w:r>
      <w:r w:rsidR="001E2A3F" w:rsidRPr="001E2A3F">
        <w:rPr>
          <w:rFonts w:hint="eastAsia"/>
          <w:color w:val="000000" w:themeColor="text1"/>
          <w:u w:val="single"/>
        </w:rPr>
        <w:t>6</w:t>
      </w:r>
      <w:r w:rsidR="000872EE" w:rsidRPr="001E2A3F">
        <w:rPr>
          <w:rFonts w:hint="eastAsia"/>
          <w:color w:val="000000" w:themeColor="text1"/>
          <w:u w:val="single"/>
        </w:rPr>
        <w:t xml:space="preserve">　</w:t>
      </w:r>
      <w:r w:rsidR="00033C50" w:rsidRPr="001E2A3F">
        <w:rPr>
          <w:rFonts w:hint="eastAsia"/>
          <w:color w:val="000000" w:themeColor="text1"/>
        </w:rPr>
        <w:t>間［</w:t>
      </w:r>
      <w:r w:rsidR="009D6225" w:rsidRPr="001E2A3F">
        <w:rPr>
          <w:color w:val="000000" w:themeColor="text1"/>
        </w:rPr>
        <w:fldChar w:fldCharType="begin"/>
      </w:r>
      <w:r w:rsidR="009D6225" w:rsidRPr="001E2A3F">
        <w:rPr>
          <w:color w:val="000000" w:themeColor="text1"/>
        </w:rPr>
        <w:instrText xml:space="preserve"> REF _Ref21096071 \h  \* MERGEFORMAT </w:instrText>
      </w:r>
      <w:r w:rsidR="009D6225" w:rsidRPr="001E2A3F">
        <w:rPr>
          <w:color w:val="000000" w:themeColor="text1"/>
        </w:rPr>
      </w:r>
      <w:r w:rsidR="009D6225" w:rsidRPr="001E2A3F">
        <w:rPr>
          <w:color w:val="000000" w:themeColor="text1"/>
        </w:rPr>
        <w:fldChar w:fldCharType="separate"/>
      </w:r>
      <w:r w:rsidR="0038247B" w:rsidRPr="00D90F09">
        <w:rPr>
          <w:rFonts w:hint="eastAsia"/>
          <w:color w:val="000000" w:themeColor="text1"/>
        </w:rPr>
        <w:t>表</w:t>
      </w:r>
      <w:r w:rsidR="0038247B">
        <w:rPr>
          <w:color w:val="000000" w:themeColor="text1"/>
        </w:rPr>
        <w:t>2</w:t>
      </w:r>
      <w:r w:rsidR="0038247B" w:rsidRPr="00D90F09">
        <w:rPr>
          <w:color w:val="000000" w:themeColor="text1"/>
        </w:rPr>
        <w:t>.</w:t>
      </w:r>
      <w:r w:rsidR="0038247B">
        <w:rPr>
          <w:color w:val="000000" w:themeColor="text1"/>
        </w:rPr>
        <w:t>11</w:t>
      </w:r>
      <w:r w:rsidR="009D6225" w:rsidRPr="001E2A3F">
        <w:rPr>
          <w:color w:val="000000" w:themeColor="text1"/>
        </w:rPr>
        <w:fldChar w:fldCharType="end"/>
      </w:r>
      <w:r w:rsidR="00033C50" w:rsidRPr="001E2A3F">
        <w:rPr>
          <w:rFonts w:hint="eastAsia"/>
          <w:color w:val="000000" w:themeColor="text1"/>
        </w:rPr>
        <w:t>］</w:t>
      </w:r>
      <w:bookmarkEnd w:id="70"/>
      <w:bookmarkEnd w:id="75"/>
      <w:r w:rsidR="004926B4" w:rsidRPr="001E2A3F">
        <w:rPr>
          <w:rFonts w:hint="eastAsia"/>
          <w:color w:val="000000" w:themeColor="text1"/>
        </w:rPr>
        <w:t>。</w:t>
      </w:r>
    </w:p>
    <w:p w14:paraId="36B1608A" w14:textId="06A0AC22" w:rsidR="006B44B4" w:rsidRPr="001F08D0" w:rsidRDefault="00F24C72" w:rsidP="006B44B4">
      <w:pPr>
        <w:pStyle w:val="af7"/>
        <w:spacing w:before="180" w:after="36"/>
      </w:pPr>
      <w:bookmarkStart w:id="77" w:name="_Ref17362482"/>
      <w:bookmarkStart w:id="78" w:name="_Ref18575521"/>
      <w:bookmarkStart w:id="79" w:name="_Toc45879693"/>
      <w:bookmarkStart w:id="80" w:name="_Toc11163076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2</w:t>
      </w:r>
      <w:r w:rsidRPr="001F08D0">
        <w:fldChar w:fldCharType="end"/>
      </w:r>
      <w:bookmarkEnd w:id="77"/>
      <w:r w:rsidR="006B44B4" w:rsidRPr="001F08D0">
        <w:rPr>
          <w:rFonts w:hint="eastAsia"/>
        </w:rPr>
        <w:t xml:space="preserve">　</w:t>
      </w:r>
      <w:bookmarkStart w:id="81" w:name="_Hlk20402012"/>
      <w:r w:rsidR="006B44B4" w:rsidRPr="001F08D0">
        <w:rPr>
          <w:rFonts w:hint="eastAsia"/>
        </w:rPr>
        <w:t>建築物現況</w:t>
      </w:r>
      <w:bookmarkStart w:id="82" w:name="_Hlk32936583"/>
      <w:r w:rsidR="006452EA" w:rsidRPr="001F08D0">
        <w:rPr>
          <w:rFonts w:hint="eastAsia"/>
        </w:rPr>
        <w:t>資料</w:t>
      </w:r>
      <w:bookmarkEnd w:id="82"/>
      <w:r w:rsidR="006629F6" w:rsidRPr="001F08D0">
        <w:rPr>
          <w:rFonts w:hint="eastAsia"/>
        </w:rPr>
        <w:t>表</w:t>
      </w:r>
      <w:bookmarkEnd w:id="78"/>
      <w:bookmarkEnd w:id="79"/>
      <w:bookmarkEnd w:id="81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F08D0" w:rsidRPr="001F08D0" w14:paraId="06303CF2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7C34870" w14:textId="5EE3EC45"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83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DBD0A9B" w14:textId="65DDFE47" w:rsidR="00D14D88" w:rsidRPr="001F08D0" w:rsidRDefault="004500D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行政大樓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84CBDF1" w14:textId="7799FE96"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EC248" w14:textId="3C92777B" w:rsidR="00D14D88" w:rsidRPr="001F08D0" w:rsidRDefault="00AA4FDD" w:rsidP="00AA4FDD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5E53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D14D88" w:rsidRPr="001F08D0">
              <w:rPr>
                <w:rFonts w:hint="eastAsia"/>
                <w:color w:val="auto"/>
                <w:u w:val="single"/>
              </w:rPr>
              <w:t>－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F08D0" w:rsidRPr="001F08D0" w14:paraId="26134582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9BC11" w14:textId="217A09F9"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80CCEA" w14:textId="77777777"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34206B2" w14:textId="278F4AB9" w:rsidR="006B44B4" w:rsidRPr="001F08D0" w:rsidRDefault="004500DF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="001A73E4">
              <w:rPr>
                <w:rFonts w:hint="eastAsia"/>
                <w:color w:val="auto"/>
              </w:rPr>
              <w:t>10</w:t>
            </w:r>
            <w:r w:rsidR="006B44B4" w:rsidRPr="001F08D0">
              <w:rPr>
                <w:rFonts w:hint="eastAsia"/>
                <w:color w:val="auto"/>
              </w:rPr>
              <w:t>年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A73E4">
              <w:rPr>
                <w:rFonts w:hint="eastAsia"/>
                <w:color w:val="auto"/>
                <w:u w:val="single"/>
              </w:rPr>
              <w:t>9</w:t>
            </w:r>
            <w:r w:rsidR="006B44B4" w:rsidRPr="001F08D0">
              <w:rPr>
                <w:rFonts w:hint="eastAsia"/>
                <w:color w:val="auto"/>
              </w:rPr>
              <w:t>月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A73E4">
              <w:rPr>
                <w:rFonts w:hint="eastAsia"/>
                <w:color w:val="auto"/>
                <w:u w:val="single"/>
              </w:rPr>
              <w:t>30</w:t>
            </w:r>
            <w:r w:rsidR="006B44B4"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07C4C2" w14:textId="54A7C4E1"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144E7A" w14:textId="6622AD61" w:rsidR="006B44B4" w:rsidRPr="001F08D0" w:rsidRDefault="001A73E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1F08D0" w:rsidRPr="001F08D0" w14:paraId="702B6E4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02AC59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EA9C0E" w14:textId="40D5A85F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717E08" w14:textId="685B7DEE" w:rsidR="00EE3A7D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EE3A7D" w:rsidRPr="001F08D0">
              <w:rPr>
                <w:rFonts w:hint="eastAsia"/>
                <w:color w:val="auto"/>
              </w:rPr>
              <w:t>否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FCE2EA" w14:textId="515FE21A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69A152E" w14:textId="104FF628" w:rsidR="00EE3A7D" w:rsidRPr="001F08D0" w:rsidRDefault="00EE3A7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4500DF">
              <w:rPr>
                <w:rFonts w:hint="eastAsia"/>
                <w:color w:val="auto"/>
                <w:u w:val="single"/>
              </w:rPr>
              <w:t xml:space="preserve"> 72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14:paraId="0235C8F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5E65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C7B999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0CC0FBCC" w14:textId="3EE57122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4500D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4500DF"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28879D4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8B6A71D" w14:textId="66A32642" w:rsidR="00EE3A7D" w:rsidRPr="001F08D0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58516AAC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6CA0B9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5EBA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B386E53" w14:textId="39DC71F9" w:rsidR="00EE3A7D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EED4E00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D64CEA" w14:textId="52483F33" w:rsidR="00EE3A7D" w:rsidRPr="001F08D0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E3E2F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6B88621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763521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E11B5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E39999" w14:textId="312658A3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 w:rsidR="004500DF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E109E">
              <w:rPr>
                <w:rFonts w:hint="eastAsia"/>
                <w:color w:val="auto"/>
                <w:u w:val="single"/>
              </w:rPr>
              <w:t>1</w:t>
            </w:r>
            <w:r w:rsidR="001A73E4"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E109E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E109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6A28235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91B8B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690327" w14:textId="73C79C21" w:rsidR="00F75D8B" w:rsidRPr="00B33F95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33F95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AAB681" w14:textId="075B4212" w:rsidR="00F75D8B" w:rsidRPr="00B33F95" w:rsidRDefault="00B33F9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B33F95">
              <w:rPr>
                <w:rFonts w:hint="eastAsia"/>
                <w:color w:val="auto"/>
              </w:rPr>
              <w:t>無　□有，補強日期：</w:t>
            </w:r>
            <w:r w:rsidR="00F75D8B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B33F95">
              <w:rPr>
                <w:rFonts w:hint="eastAsia"/>
                <w:color w:val="auto"/>
              </w:rPr>
              <w:t>年</w:t>
            </w:r>
            <w:r w:rsidR="00F75D8B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B33F95">
              <w:rPr>
                <w:rFonts w:hint="eastAsia"/>
                <w:color w:val="auto"/>
              </w:rPr>
              <w:t>月</w:t>
            </w:r>
            <w:r w:rsidR="00F75D8B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B33F95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50D55249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28E31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9C498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BCF8DD" w14:textId="62DE2650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4500D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FA3FAB1" w14:textId="56C1D6FD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14:paraId="449EC455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C2894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18F23D" w14:textId="0A95B06D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411BD4B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5410575" w14:textId="4E8C034E" w:rsidR="00F6146E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="00F6146E"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盥洗室（含廁所）</w:t>
            </w:r>
          </w:p>
          <w:p w14:paraId="0A7B3D89" w14:textId="032C3B9C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4F4770E" w14:textId="0696C60E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 w:rsidR="004500D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14:paraId="091BD791" w14:textId="5B2B7786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</w:t>
            </w:r>
            <w:proofErr w:type="gramStart"/>
            <w:r w:rsidRPr="001F08D0">
              <w:rPr>
                <w:rFonts w:hint="eastAsia"/>
                <w:color w:val="auto"/>
              </w:rPr>
              <w:t xml:space="preserve">琴室　　</w:t>
            </w:r>
            <w:r w:rsidR="004500DF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專業資源中心</w:t>
            </w:r>
          </w:p>
          <w:p w14:paraId="30EC349D" w14:textId="620605D5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proofErr w:type="gramStart"/>
            <w:r w:rsidR="004500DF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706898" w:rsidRPr="001F08D0">
              <w:rPr>
                <w:rFonts w:hint="eastAsia"/>
                <w:color w:val="auto"/>
              </w:rPr>
              <w:t>室內儲藏空間</w:t>
            </w:r>
          </w:p>
          <w:p w14:paraId="43763A06" w14:textId="458B56CA" w:rsidR="00F6146E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="00F6146E" w:rsidRPr="001F08D0">
              <w:rPr>
                <w:rFonts w:hint="eastAsia"/>
                <w:color w:val="auto"/>
              </w:rPr>
              <w:t>□室外活動空間　□室外儲藏空間</w:t>
            </w:r>
          </w:p>
          <w:p w14:paraId="01AF9F9D" w14:textId="155AD30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98AE875" w14:textId="3AA5855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104A09A" w14:textId="43FC3AFE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30C36CF6" w14:textId="3A4DDCD0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652B2E5E" w14:textId="49205F7B" w:rsidR="00EE3A7D" w:rsidRPr="001F08D0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14:paraId="3933AA8D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BB736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38402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F468B69" w14:textId="29022662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874E00" w14:textId="41779BCF" w:rsidR="00F75D8B" w:rsidRPr="001F08D0" w:rsidRDefault="004500DF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bCs/>
                <w:color w:val="auto"/>
              </w:rPr>
              <w:t>救援平臺（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509BB" w:rsidRPr="001F08D0">
              <w:rPr>
                <w:rFonts w:hint="eastAsia"/>
                <w:bCs/>
                <w:color w:val="auto"/>
              </w:rPr>
              <w:t>個）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E509BB" w:rsidRPr="001F08D0">
              <w:rPr>
                <w:rFonts w:hint="eastAsia"/>
                <w:color w:val="auto"/>
              </w:rPr>
              <w:t>□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14:paraId="2BC82C05" w14:textId="36083CD6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4500D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05F0AF1" w14:textId="6AD75AB9" w:rsidR="00E509BB" w:rsidRPr="001F08D0" w:rsidRDefault="004500DF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14:paraId="133F08F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DED8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5192F3D" w14:textId="77777777" w:rsidR="00F75D8B" w:rsidRPr="001E2A3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1E2A3F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23603AB" w14:textId="49C88630" w:rsidR="00F75D8B" w:rsidRPr="001E2A3F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1E2A3F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1E2A3F" w:rsidRPr="001E2A3F">
              <w:rPr>
                <w:rFonts w:hint="eastAsia"/>
                <w:color w:val="000000" w:themeColor="text1"/>
                <w:u w:val="single"/>
              </w:rPr>
              <w:t>19</w:t>
            </w:r>
            <w:r w:rsidRPr="001E2A3F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F75D8B" w:rsidRPr="001E2A3F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D3755B0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EDF4556" w14:textId="54359E12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673E38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6EBE864" w14:textId="62C057B4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24DF59DE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47ADE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E6EC93" w14:textId="4E64592B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0EC135" w14:textId="2F1E6CE1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266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B16E73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8B033F1" w14:textId="27FDF753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AC58908" w14:textId="231576F4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26C1A2" w14:textId="07F16ED5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500DF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4F955B96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87506C" w14:textId="66DB3D6E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E883E69" w14:textId="77777777"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0D25109C" w14:textId="0D0045F3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1FAEE30" w14:textId="75732E43" w:rsidR="00F75D8B" w:rsidRPr="001F08D0" w:rsidRDefault="0013024A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F75D8B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290862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772A0F" w14:textId="131B934A" w:rsidR="00F75D8B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14:paraId="1D5A1318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E7770A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DCE838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69914DB" w14:textId="079CFD6C" w:rsidR="00F75D8B" w:rsidRPr="001F08D0" w:rsidRDefault="004500DF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9C1F996" w14:textId="77777777" w:rsidR="00F75D8B" w:rsidRPr="001E2A3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1E2A3F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190DC24" w14:textId="5C893FAC" w:rsidR="00F75D8B" w:rsidRPr="001E2A3F" w:rsidRDefault="001E2A3F" w:rsidP="008138C5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1E2A3F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F75D8B" w:rsidRPr="001E2A3F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F75D8B" w:rsidRPr="001E2A3F">
              <w:rPr>
                <w:rFonts w:hint="eastAsia"/>
                <w:color w:val="000000" w:themeColor="text1"/>
              </w:rPr>
              <w:t>側無</w:t>
            </w:r>
            <w:proofErr w:type="gramEnd"/>
            <w:r w:rsidR="00F75D8B" w:rsidRPr="001E2A3F">
              <w:rPr>
                <w:rFonts w:hint="eastAsia"/>
                <w:color w:val="000000" w:themeColor="text1"/>
              </w:rPr>
              <w:t>柱　□走廊外</w:t>
            </w:r>
            <w:proofErr w:type="gramStart"/>
            <w:r w:rsidR="00F75D8B" w:rsidRPr="001E2A3F">
              <w:rPr>
                <w:rFonts w:hint="eastAsia"/>
                <w:color w:val="000000" w:themeColor="text1"/>
              </w:rPr>
              <w:t>側有</w:t>
            </w:r>
            <w:proofErr w:type="gramEnd"/>
            <w:r w:rsidR="00F75D8B" w:rsidRPr="001E2A3F">
              <w:rPr>
                <w:rFonts w:hint="eastAsia"/>
                <w:color w:val="000000" w:themeColor="text1"/>
              </w:rPr>
              <w:t>柱</w:t>
            </w:r>
          </w:p>
        </w:tc>
      </w:tr>
      <w:tr w:rsidR="001F08D0" w:rsidRPr="001F08D0" w14:paraId="290D2851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9B342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2D3528" w14:textId="1400C555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5D09B6" w14:textId="5F97754F" w:rsidR="00F75D8B" w:rsidRPr="001F08D0" w:rsidRDefault="004500D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color w:val="auto"/>
              </w:rPr>
              <w:t>小於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</w:t>
            </w:r>
          </w:p>
          <w:p w14:paraId="7D4A5E36" w14:textId="7C9F1548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14:paraId="5CF7920E" w14:textId="77777777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D0781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9B6A2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4396A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D192B4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AB19ED" w14:textId="03D09BBA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F0E4FB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3152FA5" w14:textId="43AB665A" w:rsidR="00F75D8B" w:rsidRPr="001F08D0" w:rsidRDefault="000E3E2F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66C9FDA6" wp14:editId="21A7D366">
                  <wp:simplePos x="0" y="0"/>
                  <wp:positionH relativeFrom="column">
                    <wp:posOffset>812165</wp:posOffset>
                  </wp:positionH>
                  <wp:positionV relativeFrom="paragraph">
                    <wp:posOffset>111125</wp:posOffset>
                  </wp:positionV>
                  <wp:extent cx="3467100" cy="2333625"/>
                  <wp:effectExtent l="0" t="0" r="0" b="9525"/>
                  <wp:wrapSquare wrapText="bothSides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333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F08D0" w:rsidRPr="001F08D0" w14:paraId="30367917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F5BAF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6134D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85C72B" w14:textId="778F325B" w:rsidR="00F75D8B" w:rsidRPr="001F08D0" w:rsidRDefault="000E3E2F" w:rsidP="000E3E2F">
            <w:pPr>
              <w:pStyle w:val="afe"/>
              <w:spacing w:before="36" w:after="36"/>
              <w:ind w:leftChars="0" w:left="0" w:right="48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60288" behindDoc="0" locked="0" layoutInCell="1" allowOverlap="1" wp14:anchorId="4EA9A7AC" wp14:editId="715EFD63">
                  <wp:simplePos x="0" y="0"/>
                  <wp:positionH relativeFrom="column">
                    <wp:posOffset>1267460</wp:posOffset>
                  </wp:positionH>
                  <wp:positionV relativeFrom="paragraph">
                    <wp:posOffset>-337185</wp:posOffset>
                  </wp:positionV>
                  <wp:extent cx="2667000" cy="1842770"/>
                  <wp:effectExtent l="0" t="0" r="0" b="5080"/>
                  <wp:wrapSquare wrapText="bothSides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842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67B6" w:rsidRPr="001F08D0" w14:paraId="66E4D663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D0313C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079B43F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31FDA862" w14:textId="69C0B201" w:rsidR="00EB67B6" w:rsidRPr="001F08D0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318C6B" w14:textId="63CBFE15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EA355B9" wp14:editId="508D9CFA">
                  <wp:extent cx="4688205" cy="2182495"/>
                  <wp:effectExtent l="0" t="0" r="0" b="825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820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7B6" w:rsidRPr="001F08D0" w14:paraId="1D6B23E8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0174FE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F23D17" w14:textId="51DB6298" w:rsidR="00EB67B6" w:rsidRPr="001F08D0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一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61E8F45" w14:textId="2AAA6ACE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6D028C4" wp14:editId="5AB8CF6D">
                  <wp:extent cx="4688205" cy="2182495"/>
                  <wp:effectExtent l="0" t="0" r="0" b="825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820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7B6" w:rsidRPr="001F08D0" w14:paraId="179A92C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4D4CF4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A8E0607" w14:textId="14CEA497" w:rsidR="00EB67B6" w:rsidRPr="001F08D0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13EF71A" w14:textId="41389B85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3B31CB4" wp14:editId="7960E1A1">
                  <wp:extent cx="4608830" cy="2152015"/>
                  <wp:effectExtent l="0" t="0" r="1270" b="63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830" cy="215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7B6" w:rsidRPr="001F08D0" w14:paraId="57AECB9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FE0A0E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FD4772D" w14:textId="56F5B30B" w:rsidR="00EB67B6" w:rsidRPr="001F08D0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513D70" w14:textId="462371A8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AC52518" wp14:editId="3A0AA9DE">
                  <wp:extent cx="4676140" cy="223139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140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7B6" w:rsidRPr="001F08D0" w14:paraId="455ED2E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2F8602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A34A6C9" w14:textId="5A1F506D" w:rsidR="00EB67B6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EF3F5F" w14:textId="68679A64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5EC6CAB1" wp14:editId="7CF1EEEB">
                  <wp:extent cx="4535805" cy="2212975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80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7B6" w:rsidRPr="001F08D0" w14:paraId="1A7C5567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241A86" w14:textId="77777777" w:rsidR="00EB67B6" w:rsidRPr="001F08D0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61A695D" w14:textId="49C3A39B" w:rsidR="00EB67B6" w:rsidRDefault="00EB67B6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屋頂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48D0BB" w14:textId="67DBAF5C" w:rsidR="00EB67B6" w:rsidRDefault="00EB67B6" w:rsidP="008138C5">
            <w:pPr>
              <w:pStyle w:val="afe"/>
              <w:spacing w:before="36" w:after="36"/>
              <w:ind w:left="48" w:right="48"/>
              <w:jc w:val="center"/>
              <w:rPr>
                <w:noProof/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F32B1E2" wp14:editId="1AB333EC">
                  <wp:extent cx="4706620" cy="2304415"/>
                  <wp:effectExtent l="0" t="0" r="0" b="63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6620" cy="2304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4F423" w14:textId="570D5726" w:rsidR="00A47A15" w:rsidRDefault="00A47A15">
      <w:bookmarkStart w:id="84" w:name="_Hlk36561465"/>
      <w:bookmarkStart w:id="85" w:name="_Ref19016927"/>
      <w:bookmarkStart w:id="86" w:name="_Ref19020346"/>
      <w:bookmarkStart w:id="87" w:name="_Hlk19016960"/>
      <w:bookmarkStart w:id="88" w:name="_Toc11163077"/>
      <w:bookmarkEnd w:id="80"/>
      <w:bookmarkEnd w:id="83"/>
    </w:p>
    <w:bookmarkEnd w:id="84"/>
    <w:p w14:paraId="064CB21C" w14:textId="31F2CC1B" w:rsidR="000E3E2F" w:rsidRPr="001F08D0" w:rsidRDefault="000E3E2F" w:rsidP="000E3E2F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3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1309470B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759937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27B3E61" w14:textId="37AF11BD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D14FCA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92CB430" w14:textId="3C9E9A0E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5E53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A73E4" w:rsidRPr="001F08D0" w14:paraId="6784833C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F72DE9" w14:textId="77777777" w:rsidR="001A73E4" w:rsidRPr="001F08D0" w:rsidRDefault="001A73E4" w:rsidP="001A73E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6A93755" w14:textId="77777777" w:rsidR="001A73E4" w:rsidRPr="001F08D0" w:rsidRDefault="001A73E4" w:rsidP="001A73E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4BCA31A" w14:textId="0CCD9E02" w:rsidR="001A73E4" w:rsidRPr="001F08D0" w:rsidRDefault="001A73E4" w:rsidP="001A73E4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3C9F383" w14:textId="17C56302" w:rsidR="001A73E4" w:rsidRPr="001F08D0" w:rsidRDefault="001A73E4" w:rsidP="001A73E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58FC4FA" w14:textId="1F8BA44C" w:rsidR="001A73E4" w:rsidRPr="001F08D0" w:rsidRDefault="001A73E4" w:rsidP="001A73E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68D009D0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1AB7B8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AAE9EA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08E70C" w14:textId="39DFAD9A" w:rsidR="000E3E2F" w:rsidRPr="001F08D0" w:rsidRDefault="002F539E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否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1F08D0">
              <w:rPr>
                <w:rFonts w:hint="eastAsia"/>
                <w:color w:val="auto"/>
              </w:rPr>
              <w:t>是，類別：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color w:val="auto"/>
                <w:u w:val="single"/>
              </w:rPr>
              <w:t>地震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8949FA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8BDEA3D" w14:textId="6E95CF51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</w:t>
            </w:r>
            <w:r w:rsidR="002F539E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63C15C7A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01560B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F2CBC8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124A462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672840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24031C0" w14:textId="41B6CD12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F539E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71F6F1C8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C05AA5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0645BF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527F6F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5939D6A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AEC2FEA" w14:textId="1CE5F0A0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F539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4DDAD357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9A6745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1C978EE" w14:textId="77777777" w:rsidR="000E3E2F" w:rsidRPr="00B33F95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33F95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9312810" w14:textId="1CB1CBC7" w:rsidR="000E3E2F" w:rsidRPr="00B33F95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B33F95">
              <w:rPr>
                <w:rFonts w:hint="eastAsia"/>
                <w:color w:val="auto"/>
              </w:rPr>
              <w:t xml:space="preserve">□無　</w:t>
            </w:r>
            <w:proofErr w:type="gramStart"/>
            <w:r w:rsidRPr="00B33F95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B33F95">
              <w:rPr>
                <w:rFonts w:hint="eastAsia"/>
                <w:color w:val="auto"/>
              </w:rPr>
              <w:t>有，檢核日期：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="001E2A3F" w:rsidRPr="00B33F95">
              <w:rPr>
                <w:rFonts w:hint="eastAsia"/>
                <w:color w:val="auto"/>
                <w:u w:val="single"/>
              </w:rPr>
              <w:t>1</w:t>
            </w:r>
            <w:r w:rsidR="0094111E">
              <w:rPr>
                <w:rFonts w:hint="eastAsia"/>
                <w:color w:val="auto"/>
                <w:u w:val="single"/>
              </w:rPr>
              <w:t>10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Pr="00B33F95">
              <w:rPr>
                <w:rFonts w:hint="eastAsia"/>
                <w:color w:val="auto"/>
              </w:rPr>
              <w:t>年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="001E2A3F" w:rsidRPr="00B33F95">
              <w:rPr>
                <w:rFonts w:hint="eastAsia"/>
                <w:color w:val="auto"/>
                <w:u w:val="single"/>
              </w:rPr>
              <w:t>9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Pr="00B33F95">
              <w:rPr>
                <w:rFonts w:hint="eastAsia"/>
                <w:color w:val="auto"/>
              </w:rPr>
              <w:t>月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="001E2A3F" w:rsidRPr="00B33F95">
              <w:rPr>
                <w:rFonts w:hint="eastAsia"/>
                <w:color w:val="auto"/>
                <w:u w:val="single"/>
              </w:rPr>
              <w:t>1</w:t>
            </w:r>
            <w:r w:rsidRPr="00B33F95">
              <w:rPr>
                <w:rFonts w:hint="eastAsia"/>
                <w:color w:val="auto"/>
                <w:u w:val="single"/>
              </w:rPr>
              <w:t xml:space="preserve">　</w:t>
            </w:r>
            <w:r w:rsidRPr="00B33F95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30A8BC9A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EA8F2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78320F0" w14:textId="77777777" w:rsidR="000E3E2F" w:rsidRPr="00B33F95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33F95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93797F" w14:textId="35961C68" w:rsidR="000E3E2F" w:rsidRPr="00B33F95" w:rsidRDefault="001E2A3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B33F95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B33F95">
              <w:rPr>
                <w:rFonts w:hint="eastAsia"/>
                <w:color w:val="auto"/>
              </w:rPr>
              <w:t>無　□有，補強日期：</w:t>
            </w:r>
            <w:r w:rsidR="000E3E2F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B33F95">
              <w:rPr>
                <w:rFonts w:hint="eastAsia"/>
                <w:color w:val="auto"/>
              </w:rPr>
              <w:t>年</w:t>
            </w:r>
            <w:r w:rsidR="000E3E2F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B33F95">
              <w:rPr>
                <w:rFonts w:hint="eastAsia"/>
                <w:color w:val="auto"/>
              </w:rPr>
              <w:t>月</w:t>
            </w:r>
            <w:r w:rsidR="000E3E2F" w:rsidRPr="00B33F95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B33F95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72DA9361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458340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6D04FA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8C771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7C244E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6481A09D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54F07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398F0C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5D5AA27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9179FB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1A566228" w14:textId="5AC10171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proofErr w:type="gramStart"/>
            <w:r w:rsidR="001C63F6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圖書室　</w:t>
            </w:r>
            <w:r w:rsidR="001C63F6"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14:paraId="7F0060FC" w14:textId="3D5A7E83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檔案室　</w:t>
            </w:r>
            <w:r w:rsidR="001C63F6"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演藝廳　　□生態教學園區</w:t>
            </w:r>
          </w:p>
          <w:p w14:paraId="4C959630" w14:textId="17417D8E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□餐廳　</w:t>
            </w:r>
            <w:proofErr w:type="gramStart"/>
            <w:r w:rsidR="001C63F6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水療室　</w:t>
            </w:r>
            <w:r w:rsidR="001C63F6"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游泳池　□練</w:t>
            </w:r>
            <w:proofErr w:type="gramStart"/>
            <w:r w:rsidRPr="001F08D0">
              <w:rPr>
                <w:rFonts w:hint="eastAsia"/>
                <w:color w:val="auto"/>
              </w:rPr>
              <w:t xml:space="preserve">琴室　　</w:t>
            </w:r>
            <w:proofErr w:type="gramEnd"/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專業資源中心</w:t>
            </w:r>
          </w:p>
          <w:p w14:paraId="21AF85F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□室內遊戲空間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室內儲藏空間</w:t>
            </w:r>
          </w:p>
          <w:p w14:paraId="65B3C02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3BDF8D6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A41991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199EE6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595CAFDA" w14:textId="040F6B1E" w:rsidR="000E3E2F" w:rsidRPr="001F08D0" w:rsidRDefault="001C63F6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1F08D0">
              <w:rPr>
                <w:rFonts w:hint="eastAsia"/>
                <w:color w:val="auto"/>
              </w:rPr>
              <w:t>防災空間</w:t>
            </w:r>
            <w:r w:rsidR="000E3E2F" w:rsidRPr="001F08D0">
              <w:rPr>
                <w:rFonts w:hint="eastAsia"/>
                <w:color w:val="auto"/>
              </w:rPr>
              <w:t>/</w:t>
            </w:r>
            <w:r w:rsidR="000E3E2F" w:rsidRPr="001F08D0">
              <w:rPr>
                <w:rFonts w:hint="eastAsia"/>
                <w:color w:val="auto"/>
              </w:rPr>
              <w:t>教室，類別：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color w:val="auto"/>
                <w:u w:val="single"/>
              </w:rPr>
              <w:t>地震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　　　　　　　　　　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53D3196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E3E2F" w:rsidRPr="001F08D0" w14:paraId="6ABDA271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BFB82F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ADC5F6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5345B1B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BE85A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2F1A33E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1B4615C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44FB1F5A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0DC9A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3FCF3A4" w14:textId="77777777" w:rsidR="000E3E2F" w:rsidRPr="001E2A3F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1E2A3F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A1B9F5C" w14:textId="5ACC9F37" w:rsidR="000E3E2F" w:rsidRPr="001E2A3F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1E2A3F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1E2A3F" w:rsidRPr="001E2A3F">
              <w:rPr>
                <w:rFonts w:hint="eastAsia"/>
                <w:color w:val="000000" w:themeColor="text1"/>
                <w:u w:val="single"/>
              </w:rPr>
              <w:t>8</w:t>
            </w:r>
            <w:r w:rsidRPr="001E2A3F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1E2A3F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0BD82E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152F89C" w14:textId="6C3228FA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3024A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71850B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DD405D" w14:textId="4AA63591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3024A"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2B3D3A3C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EEAB5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F310FA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832B06A" w14:textId="58C98ED6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B7461">
              <w:rPr>
                <w:rFonts w:hint="eastAsia"/>
                <w:color w:val="auto"/>
                <w:u w:val="single"/>
              </w:rPr>
              <w:t>1200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BA6D38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A0E005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630E8A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D59DB41" w14:textId="7700C6D6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3024A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761134C6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6EFDFB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6774F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6AFEBB4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4963C905" w14:textId="4A45EBC9" w:rsidR="000E3E2F" w:rsidRPr="001F08D0" w:rsidRDefault="0013024A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423951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1A754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54D4199C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227AE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ED2BE9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5E7C28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71DF308" w14:textId="77777777" w:rsidR="000E3E2F" w:rsidRPr="0013024A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13024A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0152D9" w14:textId="6DD203BA" w:rsidR="000E3E2F" w:rsidRPr="0013024A" w:rsidRDefault="0013024A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13024A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0E3E2F" w:rsidRPr="0013024A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13024A">
              <w:rPr>
                <w:rFonts w:hint="eastAsia"/>
                <w:color w:val="000000" w:themeColor="text1"/>
              </w:rPr>
              <w:t>側無</w:t>
            </w:r>
            <w:proofErr w:type="gramEnd"/>
            <w:r w:rsidR="000E3E2F" w:rsidRPr="0013024A">
              <w:rPr>
                <w:rFonts w:hint="eastAsia"/>
                <w:color w:val="000000" w:themeColor="text1"/>
              </w:rPr>
              <w:t>柱　□走廊外</w:t>
            </w:r>
            <w:proofErr w:type="gramStart"/>
            <w:r w:rsidR="000E3E2F" w:rsidRPr="0013024A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13024A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2C41640C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E75A2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17A53E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CF16E3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151D9DF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76ACC51A" w14:textId="77777777" w:rsidTr="005B7461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A7E1F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A95D1F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A50B3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6CA6426D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125B2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43F9F7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37D47556" w14:textId="22353F2E" w:rsidR="000E3E2F" w:rsidRPr="001F08D0" w:rsidRDefault="002F539E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61312" behindDoc="0" locked="0" layoutInCell="1" allowOverlap="1" wp14:anchorId="406CBB98" wp14:editId="39730F6F">
                  <wp:simplePos x="0" y="0"/>
                  <wp:positionH relativeFrom="column">
                    <wp:posOffset>1163955</wp:posOffset>
                  </wp:positionH>
                  <wp:positionV relativeFrom="paragraph">
                    <wp:posOffset>177800</wp:posOffset>
                  </wp:positionV>
                  <wp:extent cx="2510155" cy="1952625"/>
                  <wp:effectExtent l="0" t="0" r="4445" b="9525"/>
                  <wp:wrapSquare wrapText="bothSides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84" t="6073" b="12772"/>
                          <a:stretch/>
                        </pic:blipFill>
                        <pic:spPr bwMode="auto">
                          <a:xfrm>
                            <a:off x="0" y="0"/>
                            <a:ext cx="251015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7C983C3E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4F35C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6CFCA0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C8605C5" w14:textId="5136E5C7" w:rsidR="000E3E2F" w:rsidRPr="001F08D0" w:rsidRDefault="00600311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65408" behindDoc="0" locked="0" layoutInCell="1" allowOverlap="1" wp14:anchorId="4219F63C" wp14:editId="36028F24">
                  <wp:simplePos x="0" y="0"/>
                  <wp:positionH relativeFrom="column">
                    <wp:posOffset>1353820</wp:posOffset>
                  </wp:positionH>
                  <wp:positionV relativeFrom="paragraph">
                    <wp:posOffset>-175895</wp:posOffset>
                  </wp:positionV>
                  <wp:extent cx="2144395" cy="2475230"/>
                  <wp:effectExtent l="6033" t="0" r="0" b="0"/>
                  <wp:wrapSquare wrapText="bothSides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44395" cy="247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236F8" w:rsidRPr="001F08D0" w14:paraId="65E0DA8B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4C0304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A1CB141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79C8EDBD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5577C7" w14:textId="54C10549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387A223" wp14:editId="3837EE62">
                  <wp:extent cx="3950335" cy="3846830"/>
                  <wp:effectExtent l="0" t="0" r="0" b="127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335" cy="3846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1F84C45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4ED70D2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40DFDA1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C8056C" w14:textId="27BFE0AF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44C0AEB" wp14:editId="11B6AAB7">
                  <wp:extent cx="3773805" cy="421894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805" cy="421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61340433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6D4214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18CD880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35A7B2C" w14:textId="3F548663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90F668B" wp14:editId="560956D1">
                  <wp:extent cx="3621405" cy="3523615"/>
                  <wp:effectExtent l="0" t="0" r="0" b="63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405" cy="352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5215513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BD641D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9B67285" w14:textId="147123CD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5424D1" w14:textId="2B7F81C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CCB5764" wp14:editId="26CD4291">
                  <wp:extent cx="4145915" cy="4255135"/>
                  <wp:effectExtent l="0" t="0" r="6985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915" cy="4255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3BA32783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393EB0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26D2A8" w14:textId="3A3BEF92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A6C6673" w14:textId="51163534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0DDF98E2" wp14:editId="20D2C682">
                  <wp:extent cx="3450590" cy="391414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590" cy="3914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791FD2BC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4793BF" w14:textId="77777777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FBF74D" w14:textId="62BC0983" w:rsidR="00B236F8" w:rsidRPr="001F08D0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五樓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84B3AE8" w14:textId="652BA92F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F5393D5" wp14:editId="3087CF62">
                  <wp:extent cx="2962910" cy="3255645"/>
                  <wp:effectExtent l="0" t="0" r="8890" b="190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325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8" w:rsidRPr="001F08D0" w14:paraId="604CB13B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2C2F77" w14:textId="45A95FA5" w:rsidR="00B236F8" w:rsidRPr="001F08D0" w:rsidRDefault="00B236F8" w:rsidP="00B236F8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825B435" w14:textId="0A38AA5F" w:rsidR="00B236F8" w:rsidRDefault="00B236F8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屋頂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7F3623" w14:textId="1E7CFE09" w:rsidR="00B236F8" w:rsidRPr="001F08D0" w:rsidRDefault="00B236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79145795" wp14:editId="76BF2861">
                  <wp:extent cx="3761740" cy="4102735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740" cy="4102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C74270" w14:textId="1F065D78" w:rsidR="008B1C71" w:rsidRDefault="008B1C71"/>
    <w:p w14:paraId="5EE02991" w14:textId="1DA7EFE5" w:rsidR="000E3E2F" w:rsidRPr="001F08D0" w:rsidRDefault="00681224" w:rsidP="000E3E2F">
      <w:pPr>
        <w:pStyle w:val="af7"/>
        <w:spacing w:before="180" w:after="36"/>
        <w:jc w:val="left"/>
      </w:pPr>
      <w:fldSimple w:instr=" STYLEREF 1 \s ">
        <w:r w:rsidR="0038247B">
          <w:rPr>
            <w:noProof/>
          </w:rPr>
          <w:t>2</w:t>
        </w:r>
      </w:fldSimple>
      <w:r w:rsidR="000E3E2F" w:rsidRPr="001F08D0">
        <w:t>.</w:t>
      </w:r>
      <w:r w:rsidR="000E3E2F" w:rsidRPr="001F08D0">
        <w:fldChar w:fldCharType="begin"/>
      </w:r>
      <w:r w:rsidR="000E3E2F" w:rsidRPr="001F08D0">
        <w:instrText xml:space="preserve"> SEQ </w:instrText>
      </w:r>
      <w:r w:rsidR="000E3E2F" w:rsidRPr="001F08D0">
        <w:rPr>
          <w:rFonts w:hint="eastAsia"/>
        </w:rPr>
        <w:instrText>表</w:instrText>
      </w:r>
      <w:r w:rsidR="000E3E2F" w:rsidRPr="001F08D0">
        <w:instrText xml:space="preserve"> \* ARABIC \s 1 </w:instrText>
      </w:r>
      <w:r w:rsidR="000E3E2F" w:rsidRPr="001F08D0">
        <w:fldChar w:fldCharType="separate"/>
      </w:r>
      <w:r w:rsidR="0038247B">
        <w:rPr>
          <w:noProof/>
        </w:rPr>
        <w:t>4</w:t>
      </w:r>
      <w:r w:rsidR="000E3E2F" w:rsidRPr="001F08D0">
        <w:fldChar w:fldCharType="end"/>
      </w:r>
      <w:r w:rsidR="000E3E2F"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520F7AD4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B59E37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27713D6" w14:textId="1D7DD97E" w:rsidR="000E3E2F" w:rsidRPr="001F08D0" w:rsidRDefault="00E55E53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游泳池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D40AB8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501D32F" w14:textId="1D8F6C7A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5E53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E55E53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5B1F8EC0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E7FF2B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D34DA87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FB058F0" w14:textId="252BA609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B50DE9B" w14:textId="4CA1EC39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878BE0B" w14:textId="6BA70F4D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63BEB690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4B4450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2C8D8E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E3550E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E6DC96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4D3FDD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5FF6ACA3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6EA3C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D8CFD1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4D6AE0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AE0203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3416CC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1AD958EE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49D8B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D0B7C6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4CAF934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06B1857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35A50C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242EB7E8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35614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DE0B65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BFABCE" w14:textId="44968950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15C51">
              <w:rPr>
                <w:rFonts w:hint="eastAsia"/>
                <w:color w:val="auto"/>
                <w:u w:val="single"/>
              </w:rPr>
              <w:t>1</w:t>
            </w:r>
            <w:r w:rsidR="0094111E"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15C51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15C51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0D14497C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52105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4A3B10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CC8C402" w14:textId="42811B85" w:rsidR="000E3E2F" w:rsidRPr="00E15BF6" w:rsidRDefault="00115C51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E15BF6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E15BF6">
              <w:rPr>
                <w:rFonts w:hint="eastAsia"/>
                <w:color w:val="auto"/>
              </w:rPr>
              <w:t>無　□有，補強日期：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年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月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5030B2A6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53DBD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22566A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DFDA3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49C2C5F2" w14:textId="1070A6BD" w:rsidR="000E3E2F" w:rsidRPr="001F08D0" w:rsidRDefault="00E55E53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>鋼骨鋼筋混凝土構造（</w:t>
            </w:r>
            <w:r w:rsidR="000E3E2F" w:rsidRPr="001F08D0">
              <w:rPr>
                <w:color w:val="auto"/>
              </w:rPr>
              <w:t>SRC</w:t>
            </w:r>
            <w:r w:rsidR="000E3E2F" w:rsidRPr="001F08D0">
              <w:rPr>
                <w:rFonts w:hint="eastAsia"/>
                <w:color w:val="auto"/>
              </w:rPr>
              <w:t>）　□其他：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522A0CC8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426D0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5EC1B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303AB7F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B14052" w14:textId="15B2DD25" w:rsidR="000E3E2F" w:rsidRPr="001F08D0" w:rsidRDefault="00E55E53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盥洗室（含廁所）</w:t>
            </w:r>
          </w:p>
          <w:p w14:paraId="45FD7AB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28594154" w14:textId="0EB773D6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 w:rsidR="00E55E53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14:paraId="032C099D" w14:textId="6C477DD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□餐廳　□水療室　</w:t>
            </w:r>
            <w:r w:rsidR="00E55E5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</w:t>
            </w:r>
            <w:r w:rsidR="00E55E53">
              <w:rPr>
                <w:rFonts w:ascii="標楷體" w:hAnsi="標楷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專業資源中心</w:t>
            </w:r>
          </w:p>
          <w:p w14:paraId="4B797432" w14:textId="3AD3986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□室內遊戲空間　</w:t>
            </w:r>
            <w:r w:rsidR="00E55E53">
              <w:rPr>
                <w:rFonts w:ascii="標楷體" w:hAnsi="標楷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0D6B89CC" w14:textId="73A51424" w:rsidR="000E3E2F" w:rsidRPr="001F08D0" w:rsidRDefault="00E55E53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7192033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9933AD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045115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4B7ECA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EFEDB2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E3E2F" w:rsidRPr="001F08D0" w14:paraId="16CC310A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39358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7C7C3A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25A9B35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50CF23" w14:textId="77EC860F" w:rsidR="000E3E2F" w:rsidRPr="001F08D0" w:rsidRDefault="003D06DE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□</w:t>
            </w:r>
            <w:r w:rsidR="000E3E2F" w:rsidRPr="001F08D0">
              <w:rPr>
                <w:rFonts w:hint="eastAsia"/>
                <w:bCs/>
                <w:color w:val="auto"/>
              </w:rPr>
              <w:t>救援平</w:t>
            </w:r>
            <w:proofErr w:type="gramStart"/>
            <w:r w:rsidR="000E3E2F"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="000E3E2F" w:rsidRPr="001F08D0">
              <w:rPr>
                <w:rFonts w:hint="eastAsia"/>
                <w:bCs/>
                <w:color w:val="auto"/>
              </w:rPr>
              <w:t>（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E3E2F">
              <w:rPr>
                <w:rFonts w:hint="eastAsia"/>
                <w:color w:val="auto"/>
                <w:u w:val="single"/>
              </w:rPr>
              <w:t>1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E3E2F"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0E3E2F" w:rsidRPr="001F08D0">
              <w:rPr>
                <w:rFonts w:hint="eastAsia"/>
                <w:color w:val="auto"/>
              </w:rPr>
              <w:t>□救助袋</w:t>
            </w:r>
            <w:r w:rsidR="000E3E2F" w:rsidRPr="001F08D0">
              <w:rPr>
                <w:rFonts w:hint="eastAsia"/>
                <w:bCs/>
                <w:color w:val="auto"/>
              </w:rPr>
              <w:t>（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1F08D0">
              <w:rPr>
                <w:rFonts w:hint="eastAsia"/>
                <w:bCs/>
                <w:color w:val="auto"/>
              </w:rPr>
              <w:t>個）</w:t>
            </w:r>
            <w:r w:rsidR="000E3E2F">
              <w:rPr>
                <w:rFonts w:hint="eastAsia"/>
                <w:bCs/>
                <w:color w:val="auto"/>
              </w:rPr>
              <w:t xml:space="preserve">　</w:t>
            </w:r>
            <w:r w:rsidR="000E3E2F" w:rsidRPr="001F08D0">
              <w:rPr>
                <w:rFonts w:hint="eastAsia"/>
                <w:color w:val="auto"/>
              </w:rPr>
              <w:t>□</w:t>
            </w:r>
            <w:r w:rsidR="000E3E2F" w:rsidRPr="00E509BB">
              <w:rPr>
                <w:rFonts w:hint="eastAsia"/>
                <w:color w:val="auto"/>
              </w:rPr>
              <w:t>緩降</w:t>
            </w:r>
            <w:r w:rsidR="000E3E2F">
              <w:rPr>
                <w:rFonts w:hint="eastAsia"/>
                <w:color w:val="auto"/>
              </w:rPr>
              <w:t>機</w:t>
            </w:r>
            <w:r w:rsidR="000E3E2F" w:rsidRPr="001F08D0">
              <w:rPr>
                <w:rFonts w:hint="eastAsia"/>
                <w:bCs/>
                <w:color w:val="auto"/>
              </w:rPr>
              <w:t>（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E3E2F">
              <w:rPr>
                <w:rFonts w:hint="eastAsia"/>
                <w:bCs/>
                <w:color w:val="auto"/>
              </w:rPr>
              <w:t>具</w:t>
            </w:r>
            <w:r w:rsidR="000E3E2F" w:rsidRPr="001F08D0">
              <w:rPr>
                <w:rFonts w:hint="eastAsia"/>
                <w:bCs/>
                <w:color w:val="auto"/>
              </w:rPr>
              <w:t>）</w:t>
            </w:r>
          </w:p>
          <w:p w14:paraId="09277212" w14:textId="7331827C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D06D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494FD5D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21C35374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82177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3CBDB7E" w14:textId="77777777" w:rsidR="000E3E2F" w:rsidRPr="003D06DE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3D06DE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EB05CBE" w14:textId="3DDDDDFE" w:rsidR="000E3E2F" w:rsidRPr="003D06DE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3D06D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3D06DE" w:rsidRPr="003D06DE">
              <w:rPr>
                <w:rFonts w:hint="eastAsia"/>
                <w:color w:val="000000" w:themeColor="text1"/>
                <w:u w:val="single"/>
              </w:rPr>
              <w:t>1</w:t>
            </w:r>
            <w:r w:rsidRPr="003D06D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3D06DE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EE2DB6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00824AE" w14:textId="5726C81C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D06DE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37429B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A71FB53" w14:textId="1EC96724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D06D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3C907374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655AB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56D71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28612F9" w14:textId="406D5836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D06DE">
              <w:rPr>
                <w:rFonts w:hint="eastAsia"/>
                <w:color w:val="auto"/>
                <w:u w:val="single"/>
              </w:rPr>
              <w:t>100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C92CC3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6B09007" w14:textId="40667A26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D06DE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E922BA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A211C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29082AC0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CAA0E8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FBD4F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4224E61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1C9CA1C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FF8295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55B4D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7EB36195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95CBE8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05EC0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C3D929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12DFCA9" w14:textId="77777777" w:rsidR="000E3E2F" w:rsidRPr="003D06DE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3D06DE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428349" w14:textId="58BCF803" w:rsidR="000E3E2F" w:rsidRPr="003D06DE" w:rsidRDefault="003D06DE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3D06DE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3D06DE">
              <w:rPr>
                <w:rFonts w:hint="eastAsia"/>
                <w:color w:val="000000" w:themeColor="text1"/>
              </w:rPr>
              <w:t>側無柱</w:t>
            </w:r>
            <w:proofErr w:type="gramEnd"/>
            <w:r w:rsidR="000E3E2F" w:rsidRPr="003D06DE">
              <w:rPr>
                <w:rFonts w:hint="eastAsia"/>
                <w:color w:val="000000" w:themeColor="text1"/>
              </w:rPr>
              <w:t xml:space="preserve">　□走廊外</w:t>
            </w:r>
            <w:proofErr w:type="gramStart"/>
            <w:r w:rsidR="000E3E2F" w:rsidRPr="003D06DE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3D06DE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43668793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B3832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BBBF42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491FC0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1F7E17D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661CF21E" w14:textId="77777777" w:rsidTr="002C18F8">
        <w:trPr>
          <w:trHeight w:val="3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6BE9C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9F3FC7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29292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0BAF45E7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F815C2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0B8927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63D8B547" w14:textId="5188618A" w:rsidR="000E3E2F" w:rsidRPr="001F08D0" w:rsidRDefault="003D06DE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62336" behindDoc="0" locked="0" layoutInCell="1" allowOverlap="1" wp14:anchorId="4FCA5B20" wp14:editId="4B9FC63D">
                  <wp:simplePos x="0" y="0"/>
                  <wp:positionH relativeFrom="column">
                    <wp:posOffset>1136015</wp:posOffset>
                  </wp:positionH>
                  <wp:positionV relativeFrom="paragraph">
                    <wp:posOffset>92075</wp:posOffset>
                  </wp:positionV>
                  <wp:extent cx="3000375" cy="2257425"/>
                  <wp:effectExtent l="0" t="0" r="9525" b="9525"/>
                  <wp:wrapSquare wrapText="bothSides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25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04CB39C1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1971F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136737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0F8686E" w14:textId="1BDB8144" w:rsidR="000E3E2F" w:rsidRPr="001F08D0" w:rsidRDefault="003D06DE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63360" behindDoc="0" locked="0" layoutInCell="1" allowOverlap="1" wp14:anchorId="7D7BDF54" wp14:editId="3B03EBD4">
                  <wp:simplePos x="0" y="0"/>
                  <wp:positionH relativeFrom="column">
                    <wp:posOffset>1200785</wp:posOffset>
                  </wp:positionH>
                  <wp:positionV relativeFrom="paragraph">
                    <wp:posOffset>-237490</wp:posOffset>
                  </wp:positionV>
                  <wp:extent cx="2943225" cy="2095500"/>
                  <wp:effectExtent l="0" t="0" r="9525" b="0"/>
                  <wp:wrapSquare wrapText="bothSides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09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31260F07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9DF15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03FA10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11FD10" w14:textId="418EAF21" w:rsidR="000E3E2F" w:rsidRPr="001F08D0" w:rsidRDefault="003D06DE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64384" behindDoc="0" locked="0" layoutInCell="1" allowOverlap="1" wp14:anchorId="191BE138" wp14:editId="33B7222A">
                  <wp:simplePos x="0" y="0"/>
                  <wp:positionH relativeFrom="column">
                    <wp:posOffset>-2566670</wp:posOffset>
                  </wp:positionH>
                  <wp:positionV relativeFrom="paragraph">
                    <wp:posOffset>-6985</wp:posOffset>
                  </wp:positionV>
                  <wp:extent cx="2447925" cy="1638300"/>
                  <wp:effectExtent l="0" t="0" r="9525" b="0"/>
                  <wp:wrapSquare wrapText="bothSides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color w:val="auto"/>
              </w:rPr>
              <w:drawing>
                <wp:inline distT="0" distB="0" distL="0" distR="0" wp14:anchorId="65EDBB75" wp14:editId="3D7C8595">
                  <wp:extent cx="1981200" cy="163830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9EFBBB" w14:textId="5B5A65D0" w:rsidR="000E3E2F" w:rsidRPr="001F08D0" w:rsidRDefault="000E3E2F" w:rsidP="000E3E2F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5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38DCEFE0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42C086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84B3E98" w14:textId="23AC61C6" w:rsidR="000E3E2F" w:rsidRPr="001F08D0" w:rsidRDefault="002C18F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科學樓</w:t>
            </w:r>
            <w:proofErr w:type="gramEnd"/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9AD2BB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372741A" w14:textId="25483B4B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C18F8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2E109E"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389E8432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EB2378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DBC63D2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F4E5617" w14:textId="2E7A61A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B49924A" w14:textId="4C4EE77C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07DE3F2" w14:textId="26DBC391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4DCDE700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4423E5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C5F6B9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3AEAE8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6B7AC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952853A" w14:textId="6B0E36BE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</w:t>
            </w:r>
            <w:r w:rsidR="002C18F8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1EF33910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23B82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85D73A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429ED3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77EF96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D32BFC1" w14:textId="723216B8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C18F8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6F6ECF7F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E0EEA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73086B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BABD7E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A862A6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814C24D" w14:textId="069E7B65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C18F8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535BD012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1B3EF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54A442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2519CE" w14:textId="74038252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3642BFBF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4A336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A1FF35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AC86E78" w14:textId="2E0471FD" w:rsidR="000E3E2F" w:rsidRPr="00E15BF6" w:rsidRDefault="00E15BF6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E15BF6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E15BF6">
              <w:rPr>
                <w:rFonts w:hint="eastAsia"/>
                <w:color w:val="auto"/>
              </w:rPr>
              <w:t>無　□有，補強日期：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年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月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7CB917D2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9C2C72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05FB31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2660D2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012CFC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4B6E4C95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D3C50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E3A938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383B8BA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6929B5" w14:textId="0BD819EC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2C18F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6071ECC1" w14:textId="7C673125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proofErr w:type="gramStart"/>
            <w:r w:rsidR="002C18F8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0D948674" w14:textId="0BA86C4B" w:rsidR="000E3E2F" w:rsidRPr="001F08D0" w:rsidRDefault="002C18F8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>廚房　□</w:t>
            </w:r>
            <w:proofErr w:type="gramStart"/>
            <w:r w:rsidR="000E3E2F" w:rsidRPr="001F08D0">
              <w:rPr>
                <w:rFonts w:hint="eastAsia"/>
                <w:color w:val="auto"/>
              </w:rPr>
              <w:t>配膳室</w:t>
            </w:r>
            <w:proofErr w:type="gramEnd"/>
            <w:r w:rsidR="000E3E2F" w:rsidRPr="001F08D0">
              <w:rPr>
                <w:rFonts w:hint="eastAsia"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檔案室　□演藝廳　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="000E3E2F" w:rsidRPr="001F08D0">
              <w:rPr>
                <w:rFonts w:hint="eastAsia"/>
                <w:color w:val="auto"/>
              </w:rPr>
              <w:t>生態教學園區</w:t>
            </w:r>
          </w:p>
          <w:p w14:paraId="15F6B78E" w14:textId="399E5ED2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□餐廳　□水療室　</w:t>
            </w:r>
            <w:r w:rsidR="002C18F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</w:t>
            </w:r>
            <w:r w:rsidR="002C18F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專業資源中心</w:t>
            </w:r>
          </w:p>
          <w:p w14:paraId="34EC8AE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□室內遊戲空間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室內儲藏空間</w:t>
            </w:r>
          </w:p>
          <w:p w14:paraId="71993187" w14:textId="087A0191" w:rsidR="000E3E2F" w:rsidRPr="001F08D0" w:rsidRDefault="002C18F8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機房　□資源回收區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>室外活動空間　□室外儲藏空間</w:t>
            </w:r>
          </w:p>
          <w:p w14:paraId="1D0E0D0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F17225B" w14:textId="0D1CE115" w:rsidR="000E3E2F" w:rsidRPr="001F08D0" w:rsidRDefault="002C18F8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>專科教室，類別：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58DE23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5F2C13B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8FC8B0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E3E2F" w:rsidRPr="001F08D0" w14:paraId="7103270B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7CBD1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96E970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72A4136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B890A92" w14:textId="13622935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736746B2" w14:textId="4A577118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95FAB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5C101BB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1F51381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FDD7B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5497819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E913126" w14:textId="6696E79B" w:rsidR="000E3E2F" w:rsidRPr="00E15BF6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="002E109E" w:rsidRPr="00E15BF6">
              <w:rPr>
                <w:rFonts w:hint="eastAsia"/>
                <w:color w:val="auto"/>
                <w:u w:val="single"/>
              </w:rPr>
              <w:t>19</w:t>
            </w: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Pr="00E15BF6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3173F05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DD96FD7" w14:textId="2529BA20" w:rsidR="000E3E2F" w:rsidRPr="00E15BF6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="002E109E" w:rsidRPr="00E15BF6">
              <w:rPr>
                <w:rFonts w:hint="eastAsia"/>
                <w:color w:val="auto"/>
                <w:u w:val="single"/>
              </w:rPr>
              <w:t>3</w:t>
            </w:r>
            <w:r w:rsidR="00E95FAB" w:rsidRPr="00E15BF6">
              <w:rPr>
                <w:rFonts w:hint="eastAsia"/>
                <w:color w:val="auto"/>
                <w:u w:val="single"/>
              </w:rPr>
              <w:t xml:space="preserve"> </w:t>
            </w:r>
            <w:r w:rsidR="002E109E" w:rsidRPr="00E15BF6">
              <w:rPr>
                <w:rFonts w:hint="eastAsia"/>
                <w:color w:val="auto"/>
                <w:u w:val="single"/>
              </w:rPr>
              <w:t xml:space="preserve"> </w:t>
            </w:r>
            <w:r w:rsidRPr="00E15BF6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9A480D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6EEB98D" w14:textId="28FF0DCD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95FAB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750B8ADA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E139A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6D5BBD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E65319C" w14:textId="1AB8719E" w:rsidR="000E3E2F" w:rsidRPr="00E15BF6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="00E95FAB" w:rsidRPr="00E15BF6">
              <w:rPr>
                <w:rFonts w:hint="eastAsia"/>
                <w:color w:val="auto"/>
                <w:u w:val="single"/>
              </w:rPr>
              <w:t>380</w:t>
            </w: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Pr="00E15BF6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B2D003F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86F2ACE" w14:textId="4CD636CA" w:rsidR="000E3E2F" w:rsidRPr="00E15BF6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="002E109E" w:rsidRPr="00E15BF6">
              <w:rPr>
                <w:rFonts w:hint="eastAsia"/>
                <w:color w:val="auto"/>
                <w:u w:val="single"/>
              </w:rPr>
              <w:t>1</w:t>
            </w:r>
            <w:r w:rsidR="00E95FAB" w:rsidRPr="00E15BF6">
              <w:rPr>
                <w:rFonts w:hint="eastAsia"/>
                <w:color w:val="auto"/>
                <w:u w:val="single"/>
              </w:rPr>
              <w:t xml:space="preserve"> </w:t>
            </w: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Pr="00E15BF6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BCA0A5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0FB557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2C0B8F9E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DAC38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18B24E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7212664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46E9FDB8" w14:textId="7A76B124" w:rsidR="000E3E2F" w:rsidRPr="001F08D0" w:rsidRDefault="00E95FAB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9B74C8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8003C0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2937AC18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291674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F34088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A38E96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460037D" w14:textId="77777777" w:rsidR="000E3E2F" w:rsidRPr="00E95FAB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E95FAB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72CD38" w14:textId="3BE2424A" w:rsidR="000E3E2F" w:rsidRPr="00E95FAB" w:rsidRDefault="00E95FAB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0E3E2F" w:rsidRPr="00E95FAB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E95FAB">
              <w:rPr>
                <w:rFonts w:hint="eastAsia"/>
                <w:color w:val="000000" w:themeColor="text1"/>
              </w:rPr>
              <w:t>側無</w:t>
            </w:r>
            <w:proofErr w:type="gramEnd"/>
            <w:r w:rsidR="000E3E2F" w:rsidRPr="00E95FAB">
              <w:rPr>
                <w:rFonts w:hint="eastAsia"/>
                <w:color w:val="000000" w:themeColor="text1"/>
              </w:rPr>
              <w:t>柱　□走廊外</w:t>
            </w:r>
            <w:proofErr w:type="gramStart"/>
            <w:r w:rsidR="000E3E2F" w:rsidRPr="00E95FAB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E95FAB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064A6171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7D1EAE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2CDBF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2FF298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41E8427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67ED2F80" w14:textId="77777777" w:rsidTr="005B7461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88E4D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C0268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A93172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246464EE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44420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2A4E78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0B53AEC5" w14:textId="53931933" w:rsidR="000E3E2F" w:rsidRPr="001F08D0" w:rsidRDefault="00E95FAB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66432" behindDoc="0" locked="0" layoutInCell="1" allowOverlap="1" wp14:anchorId="7E00B124" wp14:editId="2193C02C">
                  <wp:simplePos x="0" y="0"/>
                  <wp:positionH relativeFrom="column">
                    <wp:posOffset>1145540</wp:posOffset>
                  </wp:positionH>
                  <wp:positionV relativeFrom="paragraph">
                    <wp:posOffset>149225</wp:posOffset>
                  </wp:positionV>
                  <wp:extent cx="2844800" cy="2133600"/>
                  <wp:effectExtent l="0" t="0" r="0" b="0"/>
                  <wp:wrapSquare wrapText="bothSides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213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60F0D289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80D31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B30209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5F3E97" w14:textId="3FD07F58" w:rsidR="000E3E2F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7E56E92" wp14:editId="5A2996D0">
                  <wp:extent cx="2771775" cy="2085975"/>
                  <wp:effectExtent l="0" t="0" r="9525" b="952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85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07237A5D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C9CE01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5F0C460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00AA3959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66ADBA" w14:textId="265C613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A2E4D2C" wp14:editId="44E87EFC">
                  <wp:extent cx="5151755" cy="2048510"/>
                  <wp:effectExtent l="0" t="0" r="0" b="889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755" cy="2048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2650EF62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7C0F928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1236619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6109C81" w14:textId="797626D2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0B4282E" wp14:editId="300D1CB5">
                  <wp:extent cx="4360549" cy="2887345"/>
                  <wp:effectExtent l="0" t="0" r="1905" b="825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0134" cy="2893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263D797F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FC595F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0FD5207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1409915" w14:textId="3AB37C1E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20445CD" wp14:editId="288C7439">
                  <wp:extent cx="4913630" cy="2676525"/>
                  <wp:effectExtent l="0" t="0" r="1270" b="952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363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13B3C1E8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D9A03FE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897F499" w14:textId="0967F0A7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88F7CCE" w14:textId="50279A00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0C9DEDF" wp14:editId="1F97169E">
                  <wp:extent cx="4542155" cy="2886075"/>
                  <wp:effectExtent l="0" t="0" r="0" b="952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2155" cy="2886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239CB472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91A5A49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30669A0" w14:textId="2A976894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80F076C" w14:textId="54115DFE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1462584" wp14:editId="4B75D31D">
                  <wp:extent cx="5038725" cy="2695575"/>
                  <wp:effectExtent l="0" t="0" r="9525" b="952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2695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FAB" w:rsidRPr="001F08D0" w14:paraId="566DFED2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08469E" w14:textId="77777777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89E62D" w14:textId="38BFB358" w:rsidR="00E95FAB" w:rsidRPr="001F08D0" w:rsidRDefault="00E95FAB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屋頂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35030D4" w14:textId="4128F2A0" w:rsidR="00E95FAB" w:rsidRPr="001F08D0" w:rsidRDefault="00E95FAB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527111C0" wp14:editId="054D5EA3">
                  <wp:extent cx="4706620" cy="2409825"/>
                  <wp:effectExtent l="0" t="0" r="0" b="952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6620" cy="240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4DD9F4" w14:textId="37C00D7F" w:rsidR="000E3E2F" w:rsidRPr="001F08D0" w:rsidRDefault="000E3E2F" w:rsidP="000E3E2F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6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0B710CD8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EAF551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7606E01" w14:textId="122C447C" w:rsidR="000E3E2F" w:rsidRPr="001F08D0" w:rsidRDefault="007959E0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忠孝樓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96918F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FEFBEA1" w14:textId="2240E588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959E0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2E109E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004DAA3F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B067298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166E692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3A82F1B" w14:textId="57026355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623DDE6" w14:textId="31CE1096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9049826" w14:textId="495F0769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7FDBE5ED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E88EE7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630C17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77BCF79" w14:textId="323866BC" w:rsidR="000E3E2F" w:rsidRPr="001F08D0" w:rsidRDefault="002E109E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否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1F08D0">
              <w:rPr>
                <w:rFonts w:hint="eastAsia"/>
                <w:color w:val="auto"/>
              </w:rPr>
              <w:t>是，類別：</w:t>
            </w:r>
            <w:r>
              <w:rPr>
                <w:rFonts w:hint="eastAsia"/>
                <w:color w:val="auto"/>
                <w:u w:val="single"/>
              </w:rPr>
              <w:t>防空避難室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3D3207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592127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08613C8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10AF0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516A79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1127E06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1D806F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78FF2C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5A0E98D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5B82B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B1D25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2ADF07C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939612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505661" w14:textId="38C9FD5C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E109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3C7B314F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0A1C2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7E7499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EFF8AC3" w14:textId="45B421CF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25967726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1F6EB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9E6C26A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4BD19E0" w14:textId="3ABE86B8" w:rsidR="000E3E2F" w:rsidRPr="00E15BF6" w:rsidRDefault="00E15BF6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15BF6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E15BF6">
              <w:rPr>
                <w:rFonts w:hint="eastAsia"/>
                <w:color w:val="auto"/>
              </w:rPr>
              <w:t>無　□有，補強日期：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年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月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13E56C3F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65BF4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268C64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88BCC2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062350F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24947156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766AE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0F0EF3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4616317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74F20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0D7504A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5D4050E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14:paraId="076CD71C" w14:textId="2345612B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</w:t>
            </w:r>
            <w:r w:rsidR="00C73014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專業資源中心</w:t>
            </w:r>
          </w:p>
          <w:p w14:paraId="75850630" w14:textId="212854AE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proofErr w:type="gramStart"/>
            <w:r w:rsidR="00C73014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0B4B6869" w14:textId="1F70842F" w:rsidR="000E3E2F" w:rsidRPr="001F08D0" w:rsidRDefault="00C73014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66F1391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F291DD9" w14:textId="6B88383E" w:rsidR="000E3E2F" w:rsidRPr="001F08D0" w:rsidRDefault="005D2A87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專科教室，類別：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76AE186" w14:textId="1D30ADD8" w:rsidR="000E3E2F" w:rsidRPr="001F08D0" w:rsidRDefault="00C73014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>專業團隊教室，類別：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>
              <w:rPr>
                <w:rFonts w:hint="eastAsia"/>
                <w:color w:val="auto"/>
                <w:u w:val="single"/>
              </w:rPr>
              <w:t>團輔室</w:t>
            </w:r>
            <w:proofErr w:type="gramEnd"/>
            <w:r>
              <w:rPr>
                <w:rFonts w:hint="eastAsia"/>
                <w:color w:val="auto"/>
                <w:u w:val="single"/>
              </w:rPr>
              <w:t>、諮商室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　　　　　　　　　　　</w:t>
            </w:r>
          </w:p>
          <w:p w14:paraId="5A5ACDC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689483E2" w14:textId="63E28859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proofErr w:type="gramStart"/>
            <w:r w:rsidR="005D2A87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</w:t>
            </w:r>
            <w:r w:rsidR="005D2A87">
              <w:rPr>
                <w:rFonts w:hint="eastAsia"/>
                <w:color w:val="auto"/>
                <w:u w:val="single"/>
              </w:rPr>
              <w:t>重量訓練室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</w:t>
            </w:r>
          </w:p>
        </w:tc>
      </w:tr>
      <w:tr w:rsidR="000E3E2F" w:rsidRPr="001F08D0" w14:paraId="4514F1C0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DCCA9D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F9D50E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3135DB6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2DDED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4CC9FC2C" w14:textId="16D3FF70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946FA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7BDC14C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6549F62D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8B311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E6E6C5" w14:textId="77777777" w:rsidR="000E3E2F" w:rsidRPr="002E109E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2E109E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A2FDBE0" w14:textId="5EDB7497" w:rsidR="000E3E2F" w:rsidRPr="002E109E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2E109E" w:rsidRPr="002E109E">
              <w:rPr>
                <w:rFonts w:hint="eastAsia"/>
                <w:color w:val="000000" w:themeColor="text1"/>
                <w:u w:val="single"/>
              </w:rPr>
              <w:t>15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2E109E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912DEB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3F6F11E" w14:textId="0715325B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946FA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38CCF2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F51C42" w14:textId="5E588CB6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946FA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4B58459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76134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9CDAEE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BCC624" w14:textId="26959EC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946FA">
              <w:rPr>
                <w:rFonts w:hint="eastAsia"/>
                <w:color w:val="auto"/>
                <w:u w:val="single"/>
              </w:rPr>
              <w:t>350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F0A193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176070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7F9872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AC24ED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11E81548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472420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E5C5C7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38540B1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B3B0EE9" w14:textId="568ABAA3" w:rsidR="000E3E2F" w:rsidRPr="001F08D0" w:rsidRDefault="001946FA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3B7BD0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DBEB8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2CB5D523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85204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1343BA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BE24DA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3CA493A" w14:textId="77777777" w:rsidR="000E3E2F" w:rsidRPr="001946FA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1946FA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2680C8A" w14:textId="26DD032E" w:rsidR="000E3E2F" w:rsidRPr="001946FA" w:rsidRDefault="001946FA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1946FA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="000E3E2F" w:rsidRPr="001946FA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1946FA">
              <w:rPr>
                <w:rFonts w:hint="eastAsia"/>
                <w:color w:val="000000" w:themeColor="text1"/>
              </w:rPr>
              <w:t>側無柱</w:t>
            </w:r>
            <w:proofErr w:type="gramEnd"/>
            <w:r w:rsidR="000E3E2F" w:rsidRPr="001946FA">
              <w:rPr>
                <w:rFonts w:hint="eastAsia"/>
                <w:color w:val="000000" w:themeColor="text1"/>
              </w:rPr>
              <w:t xml:space="preserve">　□走廊外</w:t>
            </w:r>
            <w:proofErr w:type="gramStart"/>
            <w:r w:rsidR="000E3E2F" w:rsidRPr="001946FA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1946FA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02511F0E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BE72B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3447A0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50A2F5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02C608E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354C42EA" w14:textId="77777777" w:rsidTr="005B7461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20FCF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596100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8F2CA6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35E9706E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AFCEE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8A0F06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1333E4A" w14:textId="6F1E42C1" w:rsidR="000E3E2F" w:rsidRPr="001F08D0" w:rsidRDefault="005E51C0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67456" behindDoc="0" locked="0" layoutInCell="1" allowOverlap="1" wp14:anchorId="7E94E4FF" wp14:editId="5C458822">
                  <wp:simplePos x="0" y="0"/>
                  <wp:positionH relativeFrom="column">
                    <wp:posOffset>1374140</wp:posOffset>
                  </wp:positionH>
                  <wp:positionV relativeFrom="paragraph">
                    <wp:posOffset>377825</wp:posOffset>
                  </wp:positionV>
                  <wp:extent cx="2400300" cy="1664335"/>
                  <wp:effectExtent l="0" t="0" r="0" b="0"/>
                  <wp:wrapSquare wrapText="bothSides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718BFFBC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78AF3B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8B59A5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EDC42F" w14:textId="7BE8A9F4" w:rsidR="000E3E2F" w:rsidRPr="001F08D0" w:rsidRDefault="005E51C0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55AC52C4" wp14:editId="479F8CCD">
                  <wp:extent cx="2371725" cy="1854835"/>
                  <wp:effectExtent l="0" t="0" r="952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854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37C7AD7B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DEC623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63E37C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2E1B03C9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D6CF389" w14:textId="51B5EC66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0FD0FF8D" wp14:editId="554EF911">
                  <wp:extent cx="5431790" cy="2249805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790" cy="224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53DD7007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1305F4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D83C74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940DAD" w14:textId="5AB360A5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C6ACF78" wp14:editId="177E1334">
                  <wp:extent cx="5304155" cy="2341245"/>
                  <wp:effectExtent l="0" t="0" r="0" b="1905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155" cy="2341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1B398945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1F8FA3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2D64AE9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04BFA9" w14:textId="3E653E3D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16F04B3" wp14:editId="51A4E801">
                  <wp:extent cx="5414010" cy="2097405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4010" cy="2097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2186BA6D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6D2C6DB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F23B1C0" w14:textId="066AA68F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66E5B2" w14:textId="5A8C6E17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0FA34087" wp14:editId="7DD11E82">
                  <wp:extent cx="5365115" cy="2365375"/>
                  <wp:effectExtent l="0" t="0" r="6985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115" cy="236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058441DD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E45D567" w14:textId="77777777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818C4C8" w14:textId="69167C5C" w:rsidR="00642D5F" w:rsidRPr="001F08D0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94209F1" w14:textId="29C1F323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AD733BC" wp14:editId="0118A6C1">
                  <wp:extent cx="5212715" cy="1993265"/>
                  <wp:effectExtent l="0" t="0" r="6985" b="6985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2715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D5F" w:rsidRPr="001F08D0" w14:paraId="68728092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49C813" w14:textId="78F17E0F" w:rsidR="00642D5F" w:rsidRPr="001F08D0" w:rsidRDefault="00642D5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B8D629D" w14:textId="139C7A16" w:rsidR="00642D5F" w:rsidRDefault="00642D5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屋頂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A0CCF1E" w14:textId="1C77EC9B" w:rsidR="00642D5F" w:rsidRPr="001F08D0" w:rsidRDefault="00720DE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A8E65B1" wp14:editId="0099845F">
                  <wp:extent cx="5285740" cy="1743710"/>
                  <wp:effectExtent l="0" t="0" r="0" b="889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574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3C7CF0" w14:textId="0078A132" w:rsidR="000E3E2F" w:rsidRPr="001F08D0" w:rsidRDefault="000E3E2F" w:rsidP="000E3E2F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7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5447063D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591F3C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B42FFE5" w14:textId="4478C87B" w:rsidR="000E3E2F" w:rsidRPr="001F08D0" w:rsidRDefault="00E905A8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仁愛樓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460014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21E0233" w14:textId="74FBF3C4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905A8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2E109E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43120860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C73657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C7C92D4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219A615" w14:textId="52ACF62B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D055005" w14:textId="770C3EBD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FDB81DF" w14:textId="5E60B7CF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4ACC422B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5D825D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030703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D4DAFEC" w14:textId="4FB68844" w:rsidR="000E3E2F" w:rsidRPr="001F08D0" w:rsidRDefault="002E109E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 xml:space="preserve">否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1F08D0">
              <w:rPr>
                <w:rFonts w:hint="eastAsia"/>
                <w:color w:val="auto"/>
              </w:rPr>
              <w:t>是，類別：</w:t>
            </w:r>
            <w:r>
              <w:rPr>
                <w:rFonts w:hint="eastAsia"/>
                <w:color w:val="auto"/>
                <w:u w:val="single"/>
              </w:rPr>
              <w:t>防空避難室</w:t>
            </w:r>
            <w:r w:rsidR="000E3E2F" w:rsidRPr="001F08D0">
              <w:rPr>
                <w:rFonts w:hint="eastAsia"/>
                <w:color w:val="auto"/>
                <w:u w:val="single"/>
              </w:rPr>
              <w:t xml:space="preserve">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8629E3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A5C87A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20EF8DC7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13504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FA7EE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68E3C4C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500E41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E3BA32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65C1FD17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1EC70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C58F0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A0C468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3FA53C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6BDB1F" w14:textId="7301E2DF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905A8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270F4F2A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174A7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E90EC1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8BEB414" w14:textId="3AA675E4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1BA5CEAC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5CC75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F5725B9" w14:textId="77777777" w:rsidR="000E3E2F" w:rsidRPr="002E109E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2E109E">
              <w:rPr>
                <w:rFonts w:hint="eastAsia"/>
                <w:b/>
                <w:color w:val="000000" w:themeColor="text1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4F05FF" w14:textId="1C58DCEA" w:rsidR="000E3E2F" w:rsidRPr="002E109E" w:rsidRDefault="000E3E2F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2E109E">
              <w:rPr>
                <w:rFonts w:hint="eastAsia"/>
                <w:color w:val="000000" w:themeColor="text1"/>
              </w:rPr>
              <w:t xml:space="preserve">□無　</w:t>
            </w:r>
            <w:proofErr w:type="gramStart"/>
            <w:r w:rsidR="002E109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2E109E">
              <w:rPr>
                <w:rFonts w:hint="eastAsia"/>
                <w:color w:val="000000" w:themeColor="text1"/>
              </w:rPr>
              <w:t>有，補強日期：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2E109E" w:rsidRPr="002E109E">
              <w:rPr>
                <w:rFonts w:hint="eastAsia"/>
                <w:color w:val="000000" w:themeColor="text1"/>
                <w:u w:val="single"/>
              </w:rPr>
              <w:t>103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2E109E">
              <w:rPr>
                <w:rFonts w:hint="eastAsia"/>
                <w:color w:val="000000" w:themeColor="text1"/>
              </w:rPr>
              <w:t>年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2E109E" w:rsidRPr="002E109E">
              <w:rPr>
                <w:rFonts w:hint="eastAsia"/>
                <w:color w:val="000000" w:themeColor="text1"/>
                <w:u w:val="single"/>
              </w:rPr>
              <w:t>5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2E109E">
              <w:rPr>
                <w:rFonts w:hint="eastAsia"/>
                <w:color w:val="000000" w:themeColor="text1"/>
              </w:rPr>
              <w:t>月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2E109E" w:rsidRPr="002E109E">
              <w:rPr>
                <w:rFonts w:hint="eastAsia"/>
                <w:color w:val="000000" w:themeColor="text1"/>
                <w:u w:val="single"/>
              </w:rPr>
              <w:t>27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2E109E">
              <w:rPr>
                <w:rFonts w:hint="eastAsia"/>
                <w:color w:val="000000" w:themeColor="text1"/>
              </w:rPr>
              <w:t>日</w:t>
            </w:r>
          </w:p>
        </w:tc>
      </w:tr>
      <w:tr w:rsidR="000E3E2F" w:rsidRPr="001F08D0" w14:paraId="062E914F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F6577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F85D51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C4D501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4D064FC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7D7094D3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89304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10E16E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14920A4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A0A4D3" w14:textId="2E019E4B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E905A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會議室　□健康中心　</w:t>
            </w:r>
            <w:r w:rsidR="00E905A8"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4AE01AF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12784676" w14:textId="4E3C9B4F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 w:rsidR="00E905A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14:paraId="2B33DB95" w14:textId="0F2278E4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</w:t>
            </w:r>
            <w:r w:rsidR="00E905A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專業資源中心</w:t>
            </w:r>
          </w:p>
          <w:p w14:paraId="7F7BBE3D" w14:textId="707C4F1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proofErr w:type="gramStart"/>
            <w:r w:rsidR="00E905A8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E905A8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493E2591" w14:textId="61D290E9" w:rsidR="000E3E2F" w:rsidRPr="001F08D0" w:rsidRDefault="00E905A8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70340BC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7B5DFC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756147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5C87F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04D86A3F" w14:textId="26612AFF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proofErr w:type="gramStart"/>
            <w:r w:rsidR="00E905A8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905A8">
              <w:rPr>
                <w:rFonts w:hint="eastAsia"/>
                <w:color w:val="auto"/>
                <w:u w:val="single"/>
              </w:rPr>
              <w:t>分組教室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</w:t>
            </w:r>
          </w:p>
        </w:tc>
      </w:tr>
      <w:tr w:rsidR="000E3E2F" w:rsidRPr="001F08D0" w14:paraId="5EB07607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0A6DB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200A7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23ED3F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56AF4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3B8F1CFF" w14:textId="55C85FA2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3661EB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661EB">
              <w:rPr>
                <w:rFonts w:hint="eastAsia"/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7C58332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1F829B2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ACD05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AC2A095" w14:textId="77777777" w:rsidR="000E3E2F" w:rsidRPr="002E109E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2E109E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7974654" w14:textId="31E28B92" w:rsidR="000E3E2F" w:rsidRPr="002E109E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2E109E" w:rsidRPr="002E109E">
              <w:rPr>
                <w:rFonts w:hint="eastAsia"/>
                <w:color w:val="000000" w:themeColor="text1"/>
                <w:u w:val="single"/>
              </w:rPr>
              <w:t>19</w:t>
            </w:r>
            <w:r w:rsidRPr="002E109E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2E109E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171C1F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42AABBF" w14:textId="590FE559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661EB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40B8CC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A23EE8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259DC7A7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8695B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62A349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C307E2A" w14:textId="066E8489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661EB">
              <w:rPr>
                <w:rFonts w:hint="eastAsia"/>
                <w:color w:val="auto"/>
                <w:u w:val="single"/>
              </w:rPr>
              <w:t>550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B64EE1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A0EEA94" w14:textId="1E028475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661EB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94A244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C5EA2F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29D0D07F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1010BD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02F029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7683B83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363E1F5F" w14:textId="5845508C" w:rsidR="000E3E2F" w:rsidRPr="001F08D0" w:rsidRDefault="003661EB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84644D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ACB06C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6088F16B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DB72C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FCFF41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7D328F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AD737B8" w14:textId="77777777" w:rsidR="000E3E2F" w:rsidRPr="003661EB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3661EB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D8132DB" w14:textId="16B5A5E8" w:rsidR="000E3E2F" w:rsidRPr="003661EB" w:rsidRDefault="003661EB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3661EB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="000E3E2F" w:rsidRPr="003661EB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3661EB">
              <w:rPr>
                <w:rFonts w:hint="eastAsia"/>
                <w:color w:val="000000" w:themeColor="text1"/>
              </w:rPr>
              <w:t>側無柱</w:t>
            </w:r>
            <w:proofErr w:type="gramEnd"/>
            <w:r w:rsidR="000E3E2F" w:rsidRPr="003661EB">
              <w:rPr>
                <w:rFonts w:hint="eastAsia"/>
                <w:color w:val="000000" w:themeColor="text1"/>
              </w:rPr>
              <w:t xml:space="preserve">　□走廊外</w:t>
            </w:r>
            <w:proofErr w:type="gramStart"/>
            <w:r w:rsidR="000E3E2F" w:rsidRPr="003661EB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3661EB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77D88EC3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A28B7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6CBFAE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A66AC5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1FED90C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3D2FA379" w14:textId="77777777" w:rsidTr="005B7461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E9D8E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3419A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8C9B4F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08AC7851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9F209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EB20D3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6FB1879D" w14:textId="545E7B89" w:rsidR="000E3E2F" w:rsidRPr="001F08D0" w:rsidRDefault="00624E8A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69504" behindDoc="0" locked="0" layoutInCell="1" allowOverlap="1" wp14:anchorId="529C9EC4" wp14:editId="4EFF2225">
                  <wp:simplePos x="0" y="0"/>
                  <wp:positionH relativeFrom="column">
                    <wp:posOffset>1259840</wp:posOffset>
                  </wp:positionH>
                  <wp:positionV relativeFrom="paragraph">
                    <wp:posOffset>234950</wp:posOffset>
                  </wp:positionV>
                  <wp:extent cx="2971800" cy="1974215"/>
                  <wp:effectExtent l="0" t="0" r="0" b="6985"/>
                  <wp:wrapSquare wrapText="bothSides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74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50177807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B906CA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EA5297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134C287" w14:textId="25D138EA" w:rsidR="000E3E2F" w:rsidRPr="001F08D0" w:rsidRDefault="00624E8A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68480" behindDoc="0" locked="0" layoutInCell="1" allowOverlap="1" wp14:anchorId="2DC342D1" wp14:editId="4FB11E66">
                  <wp:simplePos x="0" y="0"/>
                  <wp:positionH relativeFrom="column">
                    <wp:posOffset>1234440</wp:posOffset>
                  </wp:positionH>
                  <wp:positionV relativeFrom="paragraph">
                    <wp:posOffset>-1270</wp:posOffset>
                  </wp:positionV>
                  <wp:extent cx="3000375" cy="1969135"/>
                  <wp:effectExtent l="0" t="0" r="9525" b="0"/>
                  <wp:wrapSquare wrapText="bothSides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96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0DDF7DC5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648D3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F8A6DA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3C9E082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AC4BAA" w14:textId="5FB19463" w:rsidR="000E3E2F" w:rsidRPr="001F08D0" w:rsidRDefault="00624E8A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426284F" wp14:editId="62B89ED1">
                  <wp:extent cx="5114925" cy="1621790"/>
                  <wp:effectExtent l="0" t="0" r="9525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1621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42F060A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E8AD3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14E8838" w14:textId="6B1DF8D7" w:rsidR="000E3E2F" w:rsidRPr="001F08D0" w:rsidRDefault="00624E8A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CCAC07" w14:textId="3E55BE51" w:rsidR="000E3E2F" w:rsidRPr="001F08D0" w:rsidRDefault="00624E8A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0943C9CC" wp14:editId="3C6D0B42">
                  <wp:extent cx="5084445" cy="1762125"/>
                  <wp:effectExtent l="0" t="0" r="1905" b="9525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4445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12F6B53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AB8FE4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5FEA255" w14:textId="2F7DB866" w:rsidR="000E3E2F" w:rsidRPr="001F08D0" w:rsidRDefault="00624E8A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A682DA" w14:textId="4D903E3F" w:rsidR="000E3E2F" w:rsidRPr="001F08D0" w:rsidRDefault="00624E8A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11C9BF3" wp14:editId="12407334">
                  <wp:extent cx="5309870" cy="1688465"/>
                  <wp:effectExtent l="0" t="0" r="5080" b="6985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987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3BF4AEB5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92FEE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B490044" w14:textId="1B193E21" w:rsidR="000E3E2F" w:rsidRPr="001F08D0" w:rsidRDefault="00624E8A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A9BF437" w14:textId="65A6BF38" w:rsidR="000E3E2F" w:rsidRPr="001F08D0" w:rsidRDefault="005A3DCA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E28A647" wp14:editId="10CEB948">
                  <wp:extent cx="5304155" cy="1706880"/>
                  <wp:effectExtent l="0" t="0" r="0" b="762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155" cy="170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2BB1" w:rsidRPr="001F08D0" w14:paraId="214CC1BD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623E0BB" w14:textId="77777777" w:rsidR="00872BB1" w:rsidRPr="001F08D0" w:rsidRDefault="00872BB1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9713488" w14:textId="66E74F6C" w:rsidR="00872BB1" w:rsidRPr="001F08D0" w:rsidRDefault="00872BB1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6F93401" w14:textId="037D7C68" w:rsidR="00872BB1" w:rsidRPr="001F08D0" w:rsidRDefault="00872BB1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C68DFC1" wp14:editId="3593D5CA">
                  <wp:extent cx="5304155" cy="1493520"/>
                  <wp:effectExtent l="0" t="0" r="0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155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2BB1" w:rsidRPr="001F08D0" w14:paraId="5DC94042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F612CB" w14:textId="77777777" w:rsidR="00872BB1" w:rsidRPr="001F08D0" w:rsidRDefault="00872BB1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83BBCBD" w14:textId="16A1E163" w:rsidR="00872BB1" w:rsidRDefault="00872BB1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屋頂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6C48FB1" w14:textId="0C623550" w:rsidR="00872BB1" w:rsidRDefault="005A3DCA" w:rsidP="005B7461">
            <w:pPr>
              <w:pStyle w:val="afe"/>
              <w:spacing w:before="36" w:after="36"/>
              <w:ind w:left="48" w:right="48"/>
              <w:jc w:val="center"/>
              <w:rPr>
                <w:noProof/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6063404" wp14:editId="7307C6CA">
                  <wp:extent cx="5145405" cy="1579245"/>
                  <wp:effectExtent l="0" t="0" r="0" b="1905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540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FFE9A6" w14:textId="40BF0A71" w:rsidR="000E3E2F" w:rsidRPr="001F08D0" w:rsidRDefault="000E3E2F" w:rsidP="000E3E2F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8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E3E2F" w:rsidRPr="001F08D0" w14:paraId="3ACE35ED" w14:textId="77777777" w:rsidTr="005B746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5B331A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6850E9E" w14:textId="1E7C3A61" w:rsidR="000E3E2F" w:rsidRPr="001F08D0" w:rsidRDefault="00835FAE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信義樓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98E7E4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A8FD43F" w14:textId="134DACA2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35FAE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100D8E">
              <w:rPr>
                <w:rFonts w:hint="eastAsia"/>
                <w:color w:val="auto"/>
                <w:u w:val="single"/>
              </w:rPr>
              <w:t>7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04BD70C1" w14:textId="77777777" w:rsidTr="005B746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3F7920D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BAAC51B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0158621F" w14:textId="55AFBCCE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6B8F36A" w14:textId="3F33889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05EED2B" w14:textId="5BA6139F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0E3E2F" w:rsidRPr="001F08D0" w14:paraId="6589B469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29B3F6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8DC417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4C82D33" w14:textId="6E47B86E" w:rsidR="000E3E2F" w:rsidRPr="001F08D0" w:rsidRDefault="00100D8E" w:rsidP="005B746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00D8E">
              <w:rPr>
                <w:rFonts w:ascii="標楷體" w:hAnsi="標楷體" w:hint="eastAsia"/>
                <w:color w:val="auto"/>
              </w:rPr>
              <w:t>□否</w:t>
            </w:r>
            <w:proofErr w:type="gramEnd"/>
            <w:r w:rsidRPr="00100D8E">
              <w:rPr>
                <w:rFonts w:ascii="標楷體" w:hAnsi="標楷體" w:hint="eastAsia"/>
                <w:color w:val="auto"/>
              </w:rPr>
              <w:t xml:space="preserve">　■是，類別：防空避難室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7AD57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95D260D" w14:textId="3FC8DCB2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</w:t>
            </w:r>
            <w:r w:rsidR="00F45013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E3E2F" w:rsidRPr="001F08D0" w14:paraId="5637B613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DB0B5D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44FEC3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6925D68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BA36C4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77ECAD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03453665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50E46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55F8C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137176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989D47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7A7967E" w14:textId="72C1180B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06D75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E3E2F" w:rsidRPr="001F08D0" w14:paraId="4694CE4E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44734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06E8D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61FA1F3" w14:textId="608C6B09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111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2ACD1B23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5BB56C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FE2030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62594DF" w14:textId="3B4C7E48" w:rsidR="000E3E2F" w:rsidRPr="00E15BF6" w:rsidRDefault="00E15BF6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E15BF6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0E3E2F" w:rsidRPr="00E15BF6">
              <w:rPr>
                <w:rFonts w:hint="eastAsia"/>
                <w:color w:val="auto"/>
              </w:rPr>
              <w:t>無　□有，補強日期：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年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月</w:t>
            </w:r>
            <w:r w:rsidR="000E3E2F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0E3E2F" w:rsidRPr="00E15BF6">
              <w:rPr>
                <w:rFonts w:hint="eastAsia"/>
                <w:color w:val="auto"/>
              </w:rPr>
              <w:t>日</w:t>
            </w:r>
          </w:p>
        </w:tc>
      </w:tr>
      <w:tr w:rsidR="000E3E2F" w:rsidRPr="001F08D0" w14:paraId="6F5103FE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96C55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81C5F5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383295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9D584B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E3E2F" w:rsidRPr="001F08D0" w14:paraId="5E39B6F6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132B3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46DFE9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ACD2C12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485E85" w14:textId="090DDC5A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 xml:space="preserve">健康中心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575EE2FD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6E36F978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4E0D7092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74A4742B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室內活動室　□室內遊戲空間　□室內儲藏空間</w:t>
            </w:r>
          </w:p>
          <w:p w14:paraId="64097B5F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5ACEDF20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D52B2E1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8A53CEC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61F2C1B" w14:textId="77777777" w:rsidR="00835FAE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BF76DBC" w14:textId="094D699D" w:rsidR="000E3E2F" w:rsidRPr="001F08D0" w:rsidRDefault="00835FAE" w:rsidP="00835FA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合作社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</w:t>
            </w:r>
          </w:p>
        </w:tc>
      </w:tr>
      <w:tr w:rsidR="000E3E2F" w:rsidRPr="001F08D0" w14:paraId="41D395FA" w14:textId="77777777" w:rsidTr="005B746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2CEA5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126BF7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068BB9A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5E26D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proofErr w:type="gramStart"/>
            <w:r>
              <w:rPr>
                <w:rFonts w:ascii="標楷體" w:hAnsi="標楷體" w:hint="eastAsia"/>
                <w:bCs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6C03F00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E1BF6A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E3E2F" w:rsidRPr="001F08D0" w14:paraId="53212850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D2D822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5E6959E" w14:textId="77777777" w:rsidR="000E3E2F" w:rsidRPr="00E15BF6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A068FA8" w14:textId="74B4FB18" w:rsidR="000E3E2F" w:rsidRPr="00E15BF6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="00186ACF" w:rsidRPr="00E15BF6">
              <w:rPr>
                <w:rFonts w:hint="eastAsia"/>
                <w:color w:val="auto"/>
                <w:u w:val="single"/>
              </w:rPr>
              <w:t>19</w:t>
            </w:r>
            <w:r w:rsidRPr="00E15BF6">
              <w:rPr>
                <w:rFonts w:hint="eastAsia"/>
                <w:color w:val="auto"/>
                <w:u w:val="single"/>
              </w:rPr>
              <w:t xml:space="preserve">　</w:t>
            </w:r>
            <w:r w:rsidRPr="00E15BF6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8C2284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B8F01C7" w14:textId="061E2523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02374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38442A0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A0D1667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46C42AD6" w14:textId="77777777" w:rsidTr="005B746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14561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93664D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6C7CC25" w14:textId="2D6F5CEC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02374">
              <w:rPr>
                <w:rFonts w:hint="eastAsia"/>
                <w:color w:val="auto"/>
                <w:u w:val="single"/>
              </w:rPr>
              <w:t>428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9EF962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76174E6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0CE5DA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EB3E5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E3E2F" w:rsidRPr="001F08D0" w14:paraId="42D0FAE5" w14:textId="77777777" w:rsidTr="005B746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AC1E4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C13192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63B9F65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702B5DE2" w14:textId="41F4C6DC" w:rsidR="000E3E2F" w:rsidRPr="001F08D0" w:rsidRDefault="00E02374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E3E2F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E3E2F" w:rsidRPr="001F08D0">
              <w:rPr>
                <w:rFonts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ABDACD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99CE38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E3E2F" w:rsidRPr="001F08D0" w14:paraId="6682E671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6360904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04D8E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F014EA9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0338D34" w14:textId="77777777" w:rsidR="000E3E2F" w:rsidRPr="00E02374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E02374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BCB544" w14:textId="010D0F32" w:rsidR="000E3E2F" w:rsidRPr="00E02374" w:rsidRDefault="00E02374" w:rsidP="005B746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E02374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0E3E2F" w:rsidRPr="00E02374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="000E3E2F" w:rsidRPr="00E02374">
              <w:rPr>
                <w:rFonts w:hint="eastAsia"/>
                <w:color w:val="000000" w:themeColor="text1"/>
              </w:rPr>
              <w:t>側無</w:t>
            </w:r>
            <w:proofErr w:type="gramEnd"/>
            <w:r w:rsidR="000E3E2F" w:rsidRPr="00E02374">
              <w:rPr>
                <w:rFonts w:hint="eastAsia"/>
                <w:color w:val="000000" w:themeColor="text1"/>
              </w:rPr>
              <w:t>柱　□走廊外</w:t>
            </w:r>
            <w:proofErr w:type="gramStart"/>
            <w:r w:rsidR="000E3E2F" w:rsidRPr="00E02374">
              <w:rPr>
                <w:rFonts w:hint="eastAsia"/>
                <w:color w:val="000000" w:themeColor="text1"/>
              </w:rPr>
              <w:t>側有</w:t>
            </w:r>
            <w:proofErr w:type="gramEnd"/>
            <w:r w:rsidR="000E3E2F" w:rsidRPr="00E02374">
              <w:rPr>
                <w:rFonts w:hint="eastAsia"/>
                <w:color w:val="000000" w:themeColor="text1"/>
              </w:rPr>
              <w:t>柱</w:t>
            </w:r>
          </w:p>
        </w:tc>
      </w:tr>
      <w:tr w:rsidR="000E3E2F" w:rsidRPr="001F08D0" w14:paraId="756FD2F2" w14:textId="77777777" w:rsidTr="005B746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CF6520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6761E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24B11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74AB949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E3E2F" w:rsidRPr="001F08D0" w14:paraId="3F8A117F" w14:textId="77777777" w:rsidTr="005B7461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FC7E61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A8941CE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EAE4B43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E3E2F" w:rsidRPr="001F08D0" w14:paraId="44BBFE2B" w14:textId="77777777" w:rsidTr="005B7461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CE0BE8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1AB83CC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1BEBEBA6" w14:textId="4B351D22" w:rsidR="000E3E2F" w:rsidRPr="001F08D0" w:rsidRDefault="00206D75" w:rsidP="005B7461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70528" behindDoc="0" locked="0" layoutInCell="1" allowOverlap="1" wp14:anchorId="229BDE1A" wp14:editId="356F4F70">
                  <wp:simplePos x="0" y="0"/>
                  <wp:positionH relativeFrom="column">
                    <wp:posOffset>1145540</wp:posOffset>
                  </wp:positionH>
                  <wp:positionV relativeFrom="paragraph">
                    <wp:posOffset>196850</wp:posOffset>
                  </wp:positionV>
                  <wp:extent cx="2882900" cy="2162175"/>
                  <wp:effectExtent l="0" t="0" r="0" b="9525"/>
                  <wp:wrapSquare wrapText="bothSides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162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48F6BBF0" w14:textId="77777777" w:rsidTr="005B7461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12A0AB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4AAB34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ACD866" w14:textId="3B34DC10" w:rsidR="000E3E2F" w:rsidRPr="001F08D0" w:rsidRDefault="00206D75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71552" behindDoc="0" locked="0" layoutInCell="1" allowOverlap="1" wp14:anchorId="10D55992" wp14:editId="179AB03B">
                  <wp:simplePos x="0" y="0"/>
                  <wp:positionH relativeFrom="column">
                    <wp:posOffset>1177925</wp:posOffset>
                  </wp:positionH>
                  <wp:positionV relativeFrom="paragraph">
                    <wp:posOffset>197485</wp:posOffset>
                  </wp:positionV>
                  <wp:extent cx="2819400" cy="1876425"/>
                  <wp:effectExtent l="0" t="0" r="0" b="9525"/>
                  <wp:wrapSquare wrapText="bothSides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3E2F" w:rsidRPr="001F08D0" w14:paraId="2838C8C0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94BBD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0F6A575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0136537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C2DE862" w14:textId="4692ABE4" w:rsidR="000E3E2F" w:rsidRPr="001F08D0" w:rsidRDefault="00495A0E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58C12A9" wp14:editId="6F345AF7">
                  <wp:extent cx="5304155" cy="1188720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15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0AAC38AE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7A483A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FB0C182" w14:textId="7AE5CF36" w:rsidR="000E3E2F" w:rsidRPr="001F08D0" w:rsidRDefault="00206D75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AFC433D" w14:textId="1F40E6A4" w:rsidR="000E3E2F" w:rsidRPr="001F08D0" w:rsidRDefault="00477232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2EFBFFD" wp14:editId="56413952">
                  <wp:extent cx="5353050" cy="1000125"/>
                  <wp:effectExtent l="0" t="0" r="0" b="9525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03BAB23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C07238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8EBEF35" w14:textId="7388CB28" w:rsidR="000E3E2F" w:rsidRPr="001F08D0" w:rsidRDefault="00206D75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4477F4" w14:textId="63E40863" w:rsidR="000E3E2F" w:rsidRPr="001F08D0" w:rsidRDefault="00477232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8F85CDA" wp14:editId="15E3EC11">
                  <wp:extent cx="5248910" cy="1066800"/>
                  <wp:effectExtent l="0" t="0" r="8890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2F" w:rsidRPr="001F08D0" w14:paraId="1FF8E9D9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C53DB5F" w14:textId="77777777" w:rsidR="000E3E2F" w:rsidRPr="001F08D0" w:rsidRDefault="000E3E2F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8139ADD" w14:textId="45E2B725" w:rsidR="000E3E2F" w:rsidRPr="001F08D0" w:rsidRDefault="00206D75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328D17A" w14:textId="48DEA41E" w:rsidR="000E3E2F" w:rsidRPr="001F08D0" w:rsidRDefault="00477232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56385F3" wp14:editId="0E5E0B28">
                  <wp:extent cx="5248910" cy="1207135"/>
                  <wp:effectExtent l="0" t="0" r="8890" b="0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75" w:rsidRPr="001F08D0" w14:paraId="5B8BCC29" w14:textId="77777777" w:rsidTr="005B7461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7872ED" w14:textId="77777777" w:rsidR="00206D75" w:rsidRPr="001F08D0" w:rsidRDefault="00206D75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8DDB37C" w14:textId="3F0A6714" w:rsidR="00206D75" w:rsidRDefault="00206D75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C3B572B" w14:textId="222DB636" w:rsidR="00206D75" w:rsidRPr="001F08D0" w:rsidRDefault="00477232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718E5D0" wp14:editId="20E59263">
                  <wp:extent cx="5248910" cy="1066800"/>
                  <wp:effectExtent l="0" t="0" r="8890" b="0"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75" w:rsidRPr="001F08D0" w14:paraId="206A38CF" w14:textId="77777777" w:rsidTr="005B7461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A8460B" w14:textId="77777777" w:rsidR="00206D75" w:rsidRPr="001F08D0" w:rsidRDefault="00206D75" w:rsidP="005B746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E93F999" w14:textId="712FA090" w:rsidR="00206D75" w:rsidRDefault="00206D75" w:rsidP="005B746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頂樓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DB481C" w14:textId="4DF42DD9" w:rsidR="00206D75" w:rsidRPr="001F08D0" w:rsidRDefault="00477232" w:rsidP="005B746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57CEDE1" wp14:editId="1A47C242">
                  <wp:extent cx="5248910" cy="1017905"/>
                  <wp:effectExtent l="0" t="0" r="889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C2D882" w14:textId="7CF8E8C9" w:rsidR="00F45013" w:rsidRDefault="00F45013" w:rsidP="000E3E2F">
      <w:pPr>
        <w:pStyle w:val="af2"/>
        <w:ind w:left="480" w:hanging="480"/>
        <w:rPr>
          <w:color w:val="FF0000"/>
        </w:rPr>
      </w:pPr>
    </w:p>
    <w:p w14:paraId="74076712" w14:textId="0AA27113" w:rsidR="00F45013" w:rsidRDefault="00F45013" w:rsidP="000E3E2F">
      <w:pPr>
        <w:pStyle w:val="af2"/>
        <w:ind w:left="480" w:hanging="480"/>
        <w:rPr>
          <w:color w:val="FF0000"/>
        </w:rPr>
      </w:pPr>
    </w:p>
    <w:p w14:paraId="14D88E97" w14:textId="1241E54D" w:rsidR="00F45013" w:rsidRDefault="00F45013" w:rsidP="000E3E2F">
      <w:pPr>
        <w:pStyle w:val="af2"/>
        <w:ind w:left="480" w:hanging="480"/>
        <w:rPr>
          <w:color w:val="FF0000"/>
        </w:rPr>
      </w:pPr>
    </w:p>
    <w:p w14:paraId="050668C2" w14:textId="67B86C6F" w:rsidR="00F45013" w:rsidRDefault="00F45013" w:rsidP="000E3E2F">
      <w:pPr>
        <w:pStyle w:val="af2"/>
        <w:ind w:left="480" w:hanging="480"/>
        <w:rPr>
          <w:color w:val="FF0000"/>
        </w:rPr>
      </w:pPr>
    </w:p>
    <w:p w14:paraId="2924CF8B" w14:textId="1B6563B0" w:rsidR="00F45013" w:rsidRDefault="00F45013" w:rsidP="000E3E2F">
      <w:pPr>
        <w:pStyle w:val="af2"/>
        <w:ind w:left="480" w:hanging="480"/>
        <w:rPr>
          <w:color w:val="FF0000"/>
        </w:rPr>
      </w:pPr>
    </w:p>
    <w:p w14:paraId="1BAE0A1E" w14:textId="58E2FEEF" w:rsidR="00F45013" w:rsidRDefault="00F45013" w:rsidP="000E3E2F">
      <w:pPr>
        <w:pStyle w:val="af2"/>
        <w:ind w:left="480" w:hanging="480"/>
        <w:rPr>
          <w:color w:val="FF0000"/>
        </w:rPr>
      </w:pPr>
    </w:p>
    <w:p w14:paraId="175AF7A2" w14:textId="5DCFE1C7" w:rsidR="00F45013" w:rsidRDefault="00F45013" w:rsidP="000E3E2F">
      <w:pPr>
        <w:pStyle w:val="af2"/>
        <w:ind w:left="480" w:hanging="480"/>
        <w:rPr>
          <w:color w:val="FF0000"/>
        </w:rPr>
      </w:pPr>
    </w:p>
    <w:p w14:paraId="0B156CCF" w14:textId="285C3334" w:rsidR="00F45013" w:rsidRDefault="00F45013" w:rsidP="000E3E2F">
      <w:pPr>
        <w:pStyle w:val="af2"/>
        <w:ind w:left="480" w:hanging="480"/>
        <w:rPr>
          <w:color w:val="FF0000"/>
        </w:rPr>
      </w:pPr>
    </w:p>
    <w:p w14:paraId="74250A89" w14:textId="3F26444C" w:rsidR="00F45013" w:rsidRDefault="00F45013" w:rsidP="000E3E2F">
      <w:pPr>
        <w:pStyle w:val="af2"/>
        <w:ind w:left="480" w:hanging="480"/>
        <w:rPr>
          <w:color w:val="FF0000"/>
        </w:rPr>
      </w:pPr>
    </w:p>
    <w:p w14:paraId="3A16F8F1" w14:textId="14DA1F20" w:rsidR="00F45013" w:rsidRDefault="00F45013" w:rsidP="000E3E2F">
      <w:pPr>
        <w:pStyle w:val="af2"/>
        <w:ind w:left="480" w:hanging="480"/>
        <w:rPr>
          <w:color w:val="FF0000"/>
        </w:rPr>
      </w:pPr>
    </w:p>
    <w:p w14:paraId="0EE8D37D" w14:textId="28F40527" w:rsidR="00F45013" w:rsidRDefault="00F45013" w:rsidP="000E3E2F">
      <w:pPr>
        <w:pStyle w:val="af2"/>
        <w:ind w:left="480" w:hanging="480"/>
        <w:rPr>
          <w:color w:val="FF0000"/>
        </w:rPr>
      </w:pPr>
    </w:p>
    <w:p w14:paraId="34766988" w14:textId="2422D5B3" w:rsidR="00F45013" w:rsidRDefault="00F45013" w:rsidP="000E3E2F">
      <w:pPr>
        <w:pStyle w:val="af2"/>
        <w:ind w:left="480" w:hanging="480"/>
        <w:rPr>
          <w:color w:val="FF0000"/>
        </w:rPr>
      </w:pPr>
    </w:p>
    <w:p w14:paraId="676D07DF" w14:textId="5C44E0B7" w:rsidR="00F45013" w:rsidRDefault="00F45013" w:rsidP="000E3E2F">
      <w:pPr>
        <w:pStyle w:val="af2"/>
        <w:ind w:left="480" w:hanging="480"/>
        <w:rPr>
          <w:color w:val="FF0000"/>
        </w:rPr>
      </w:pPr>
    </w:p>
    <w:p w14:paraId="596DA56B" w14:textId="0543C8C6" w:rsidR="00F45013" w:rsidRDefault="00F45013" w:rsidP="000E3E2F">
      <w:pPr>
        <w:pStyle w:val="af2"/>
        <w:ind w:left="480" w:hanging="480"/>
        <w:rPr>
          <w:color w:val="FF0000"/>
        </w:rPr>
      </w:pPr>
    </w:p>
    <w:p w14:paraId="1479FD38" w14:textId="4C86050E" w:rsidR="00F45013" w:rsidRDefault="00F45013" w:rsidP="000E3E2F">
      <w:pPr>
        <w:pStyle w:val="af2"/>
        <w:ind w:left="480" w:hanging="480"/>
        <w:rPr>
          <w:color w:val="FF0000"/>
        </w:rPr>
      </w:pPr>
    </w:p>
    <w:p w14:paraId="4C7CC86C" w14:textId="2BE80366" w:rsidR="00F45013" w:rsidRDefault="00F45013" w:rsidP="000E3E2F">
      <w:pPr>
        <w:pStyle w:val="af2"/>
        <w:ind w:left="480" w:hanging="480"/>
        <w:rPr>
          <w:color w:val="FF0000"/>
        </w:rPr>
      </w:pPr>
    </w:p>
    <w:p w14:paraId="7ED71853" w14:textId="23D4A9FA" w:rsidR="00F45013" w:rsidRDefault="00F45013" w:rsidP="000E3E2F">
      <w:pPr>
        <w:pStyle w:val="af2"/>
        <w:ind w:left="480" w:hanging="480"/>
        <w:rPr>
          <w:color w:val="FF0000"/>
        </w:rPr>
      </w:pPr>
    </w:p>
    <w:p w14:paraId="3089A421" w14:textId="3FC47CE3" w:rsidR="00F45013" w:rsidRDefault="00F45013" w:rsidP="000E3E2F">
      <w:pPr>
        <w:pStyle w:val="af2"/>
        <w:ind w:left="480" w:hanging="480"/>
        <w:rPr>
          <w:color w:val="FF0000"/>
        </w:rPr>
      </w:pPr>
    </w:p>
    <w:p w14:paraId="6FF7EE92" w14:textId="375C7A8E" w:rsidR="00F45013" w:rsidRDefault="00F45013" w:rsidP="000E3E2F">
      <w:pPr>
        <w:pStyle w:val="af2"/>
        <w:ind w:left="480" w:hanging="480"/>
        <w:rPr>
          <w:color w:val="FF0000"/>
        </w:rPr>
      </w:pPr>
    </w:p>
    <w:p w14:paraId="71D6584C" w14:textId="2E783B54" w:rsidR="00F45013" w:rsidRDefault="00F45013" w:rsidP="000E3E2F">
      <w:pPr>
        <w:pStyle w:val="af2"/>
        <w:ind w:left="480" w:hanging="480"/>
        <w:rPr>
          <w:color w:val="FF0000"/>
        </w:rPr>
      </w:pPr>
    </w:p>
    <w:p w14:paraId="5588DA1C" w14:textId="657BC242" w:rsidR="00F45013" w:rsidRDefault="00F45013" w:rsidP="000E3E2F">
      <w:pPr>
        <w:pStyle w:val="af2"/>
        <w:ind w:left="480" w:hanging="480"/>
        <w:rPr>
          <w:color w:val="FF0000"/>
        </w:rPr>
      </w:pPr>
    </w:p>
    <w:p w14:paraId="57D84108" w14:textId="5BEF239F" w:rsidR="00F45013" w:rsidRDefault="00F45013" w:rsidP="000E3E2F">
      <w:pPr>
        <w:pStyle w:val="af2"/>
        <w:ind w:left="480" w:hanging="480"/>
        <w:rPr>
          <w:color w:val="FF0000"/>
        </w:rPr>
      </w:pPr>
    </w:p>
    <w:p w14:paraId="003671B8" w14:textId="39EE647B" w:rsidR="00F45013" w:rsidRDefault="00F45013" w:rsidP="000E3E2F">
      <w:pPr>
        <w:pStyle w:val="af2"/>
        <w:ind w:left="480" w:hanging="480"/>
        <w:rPr>
          <w:color w:val="FF0000"/>
        </w:rPr>
      </w:pPr>
    </w:p>
    <w:p w14:paraId="0991872C" w14:textId="66CAB06D" w:rsidR="00F45013" w:rsidRDefault="00F45013" w:rsidP="000E3E2F">
      <w:pPr>
        <w:pStyle w:val="af2"/>
        <w:ind w:left="480" w:hanging="480"/>
        <w:rPr>
          <w:color w:val="FF0000"/>
        </w:rPr>
      </w:pPr>
    </w:p>
    <w:p w14:paraId="0E663B49" w14:textId="2AEFDBDF" w:rsidR="00F45013" w:rsidRPr="001F08D0" w:rsidRDefault="00F45013" w:rsidP="00F45013">
      <w:pPr>
        <w:pStyle w:val="af7"/>
        <w:spacing w:before="180" w:after="36"/>
      </w:pPr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9</w:t>
      </w:r>
      <w:r w:rsidRPr="001F08D0">
        <w:fldChar w:fldCharType="end"/>
      </w:r>
      <w:r w:rsidRPr="001F08D0">
        <w:rPr>
          <w:rFonts w:hint="eastAsia"/>
        </w:rPr>
        <w:t xml:space="preserve">　建築物現況資料表</w:t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F45013" w:rsidRPr="001F08D0" w14:paraId="48EB3FA7" w14:textId="77777777" w:rsidTr="008347C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2FD134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1DA11CB" w14:textId="41085DE3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和平樓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5E961A7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5542A65" w14:textId="5D700AEC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－　</w:t>
            </w:r>
            <w:r w:rsidR="00017F84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111E" w:rsidRPr="001F08D0" w14:paraId="0079E5D9" w14:textId="77777777" w:rsidTr="008347C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3F5D724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94B4205" w14:textId="77777777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2730674D" w14:textId="2C58A4CD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6F7B245" w14:textId="0E3A7446" w:rsidR="0094111E" w:rsidRPr="001F08D0" w:rsidRDefault="0094111E" w:rsidP="0094111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77EA481" w14:textId="465E7642" w:rsidR="0094111E" w:rsidRPr="001F08D0" w:rsidRDefault="0094111E" w:rsidP="009411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</w:tr>
      <w:tr w:rsidR="00F45013" w:rsidRPr="001F08D0" w14:paraId="33102329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F736868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9794EE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DD5A3AD" w14:textId="20FB933B" w:rsidR="00F45013" w:rsidRPr="001F08D0" w:rsidRDefault="00017F84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是，類別：</w:t>
            </w:r>
            <w:r w:rsidRPr="009237F9">
              <w:rPr>
                <w:rFonts w:hint="eastAsia"/>
                <w:color w:val="auto"/>
                <w:u w:val="single"/>
              </w:rPr>
              <w:t>防空避難室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F50BE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ED7421D" w14:textId="15588760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  <w:u w:val="single"/>
              </w:rPr>
              <w:t xml:space="preserve"> 7</w:t>
            </w:r>
            <w:r w:rsidR="00522409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F45013" w:rsidRPr="001F08D0" w14:paraId="375D0AA0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21A075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E1563B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759E9088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F1BAEAF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4096463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F45013" w:rsidRPr="001F08D0" w14:paraId="0966156C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76D5BBE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96543A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0CE1C11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BB8DA75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DA18B3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F45013" w:rsidRPr="001F08D0" w14:paraId="4FF707E3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C50874F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863A895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472F87" w14:textId="5A3CB25E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17F84">
              <w:rPr>
                <w:rFonts w:hint="eastAsia"/>
                <w:color w:val="auto"/>
                <w:u w:val="single"/>
              </w:rPr>
              <w:t>1</w:t>
            </w:r>
            <w:r w:rsidR="0094111E"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17F84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17F84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F45013" w:rsidRPr="001F08D0" w14:paraId="692091A4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2F671FF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3801801" w14:textId="77777777" w:rsidR="00F45013" w:rsidRPr="00E15BF6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E15BF6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425CC6E" w14:textId="7E2FF764" w:rsidR="00F45013" w:rsidRPr="00E15BF6" w:rsidRDefault="00E15BF6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15BF6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45013" w:rsidRPr="00E15BF6">
              <w:rPr>
                <w:rFonts w:hint="eastAsia"/>
                <w:color w:val="auto"/>
              </w:rPr>
              <w:t>無　□有，補強日期：</w:t>
            </w:r>
            <w:r w:rsidR="00F45013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F45013" w:rsidRPr="00E15BF6">
              <w:rPr>
                <w:rFonts w:hint="eastAsia"/>
                <w:color w:val="auto"/>
              </w:rPr>
              <w:t>年</w:t>
            </w:r>
            <w:r w:rsidR="00F45013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F45013" w:rsidRPr="00E15BF6">
              <w:rPr>
                <w:rFonts w:hint="eastAsia"/>
                <w:color w:val="auto"/>
              </w:rPr>
              <w:t>月</w:t>
            </w:r>
            <w:r w:rsidR="00F45013" w:rsidRPr="00E15BF6">
              <w:rPr>
                <w:rFonts w:hint="eastAsia"/>
                <w:color w:val="auto"/>
                <w:u w:val="single"/>
              </w:rPr>
              <w:t xml:space="preserve">　　</w:t>
            </w:r>
            <w:r w:rsidR="00F45013" w:rsidRPr="00E15BF6">
              <w:rPr>
                <w:rFonts w:hint="eastAsia"/>
                <w:color w:val="auto"/>
              </w:rPr>
              <w:t>日</w:t>
            </w:r>
          </w:p>
        </w:tc>
      </w:tr>
      <w:tr w:rsidR="00F45013" w:rsidRPr="001F08D0" w14:paraId="1C12EF08" w14:textId="77777777" w:rsidTr="008347C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80402F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02B0B5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E5FC2C8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AC03DE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F45013" w:rsidRPr="001F08D0" w14:paraId="23198959" w14:textId="77777777" w:rsidTr="008347C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68B6E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53DDA8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40F5CE6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0FD13D3" w14:textId="6BCE04C8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 xml:space="preserve">教室　</w:t>
            </w:r>
            <w:r w:rsidR="00522409"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522409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 w:rsidR="00522409">
              <w:rPr>
                <w:rFonts w:ascii="標楷體" w:hAnsi="標楷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健康中心　</w:t>
            </w:r>
            <w:r>
              <w:rPr>
                <w:rFonts w:ascii="標楷體" w:hAnsi="標楷體" w:hint="eastAsia"/>
                <w:color w:val="auto"/>
              </w:rPr>
              <w:t>▓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77EE5287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0CE0ECD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2BE9FDC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4ABA35DA" w14:textId="71C5CBD0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522409">
              <w:rPr>
                <w:rFonts w:ascii="標楷體" w:hAnsi="標楷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室內活動室　□室內遊戲空間　□室內儲藏空間</w:t>
            </w:r>
          </w:p>
          <w:p w14:paraId="64B0D59E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EFFFE0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DC1B83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BC44C07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4A577B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0AEF8DA4" w14:textId="0726C528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22409">
              <w:rPr>
                <w:rFonts w:hint="eastAsia"/>
                <w:color w:val="auto"/>
                <w:u w:val="single"/>
              </w:rPr>
              <w:t>射箭訓練場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</w:t>
            </w:r>
          </w:p>
        </w:tc>
      </w:tr>
      <w:tr w:rsidR="00F45013" w:rsidRPr="001F08D0" w14:paraId="3A23C305" w14:textId="77777777" w:rsidTr="008347C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B6DAB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F1B84E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3E38850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953CDE3" w14:textId="759ED79D" w:rsidR="00F45013" w:rsidRPr="001F08D0" w:rsidRDefault="00522409" w:rsidP="008347C6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>
              <w:rPr>
                <w:rFonts w:ascii="標楷體" w:hAnsi="標楷體" w:hint="eastAsia"/>
                <w:bCs/>
                <w:color w:val="auto"/>
              </w:rPr>
              <w:t>□</w:t>
            </w:r>
            <w:r w:rsidR="00F45013" w:rsidRPr="001F08D0">
              <w:rPr>
                <w:rFonts w:hint="eastAsia"/>
                <w:bCs/>
                <w:color w:val="auto"/>
              </w:rPr>
              <w:t>救援平</w:t>
            </w:r>
            <w:proofErr w:type="gramStart"/>
            <w:r w:rsidR="00F45013"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="00F45013" w:rsidRPr="001F08D0">
              <w:rPr>
                <w:rFonts w:hint="eastAsia"/>
                <w:bCs/>
                <w:color w:val="auto"/>
              </w:rPr>
              <w:t>（</w:t>
            </w:r>
            <w:r w:rsidR="00F45013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45013"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F45013" w:rsidRPr="001F08D0">
              <w:rPr>
                <w:rFonts w:hint="eastAsia"/>
                <w:color w:val="auto"/>
              </w:rPr>
              <w:t>□救助袋</w:t>
            </w:r>
            <w:r w:rsidR="00F45013" w:rsidRPr="001F08D0">
              <w:rPr>
                <w:rFonts w:hint="eastAsia"/>
                <w:bCs/>
                <w:color w:val="auto"/>
              </w:rPr>
              <w:t>（</w:t>
            </w:r>
            <w:r w:rsidR="00F45013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45013" w:rsidRPr="001F08D0">
              <w:rPr>
                <w:rFonts w:hint="eastAsia"/>
                <w:bCs/>
                <w:color w:val="auto"/>
              </w:rPr>
              <w:t>個）</w:t>
            </w:r>
            <w:r w:rsidR="00F45013">
              <w:rPr>
                <w:rFonts w:hint="eastAsia"/>
                <w:bCs/>
                <w:color w:val="auto"/>
              </w:rPr>
              <w:t xml:space="preserve">　</w:t>
            </w:r>
            <w:r w:rsidR="00F45013" w:rsidRPr="001F08D0">
              <w:rPr>
                <w:rFonts w:hint="eastAsia"/>
                <w:color w:val="auto"/>
              </w:rPr>
              <w:t>□</w:t>
            </w:r>
            <w:r w:rsidR="00F45013" w:rsidRPr="00E509BB">
              <w:rPr>
                <w:rFonts w:hint="eastAsia"/>
                <w:color w:val="auto"/>
              </w:rPr>
              <w:t>緩降</w:t>
            </w:r>
            <w:r w:rsidR="00F45013">
              <w:rPr>
                <w:rFonts w:hint="eastAsia"/>
                <w:color w:val="auto"/>
              </w:rPr>
              <w:t>機</w:t>
            </w:r>
            <w:r w:rsidR="00F45013" w:rsidRPr="001F08D0">
              <w:rPr>
                <w:rFonts w:hint="eastAsia"/>
                <w:bCs/>
                <w:color w:val="auto"/>
              </w:rPr>
              <w:t>（</w:t>
            </w:r>
            <w:r w:rsidR="00F45013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45013">
              <w:rPr>
                <w:rFonts w:hint="eastAsia"/>
                <w:bCs/>
                <w:color w:val="auto"/>
              </w:rPr>
              <w:t>具</w:t>
            </w:r>
            <w:r w:rsidR="00F45013" w:rsidRPr="001F08D0">
              <w:rPr>
                <w:rFonts w:hint="eastAsia"/>
                <w:bCs/>
                <w:color w:val="auto"/>
              </w:rPr>
              <w:t>）</w:t>
            </w:r>
          </w:p>
          <w:p w14:paraId="3F0E325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1EAEFCC5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F45013" w:rsidRPr="001F08D0" w14:paraId="69054D43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FD6C2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D2B3676" w14:textId="77777777" w:rsidR="00F45013" w:rsidRPr="00017F84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r w:rsidRPr="00017F84">
              <w:rPr>
                <w:rFonts w:hint="eastAsia"/>
                <w:b/>
                <w:color w:val="000000" w:themeColor="text1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DD53756" w14:textId="74DB9FCA" w:rsidR="00F45013" w:rsidRPr="00017F84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017F84" w:rsidRPr="00017F84">
              <w:rPr>
                <w:rFonts w:hint="eastAsia"/>
                <w:color w:val="000000" w:themeColor="text1"/>
                <w:u w:val="single"/>
              </w:rPr>
              <w:t>24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7B8E2C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AE145A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F3A3BFB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81C1958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F45013" w:rsidRPr="001F08D0" w14:paraId="5F45042F" w14:textId="77777777" w:rsidTr="008347C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B71ECC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C94E47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70E353F" w14:textId="34754DDF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17F84">
              <w:rPr>
                <w:rFonts w:hint="eastAsia"/>
                <w:color w:val="auto"/>
                <w:u w:val="single"/>
              </w:rPr>
              <w:t>841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71DA7A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7B66001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A8DDD21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6921D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F45013" w:rsidRPr="001F08D0" w14:paraId="1ECD9D51" w14:textId="77777777" w:rsidTr="008347C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5BE644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1AC706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3251FE2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E8F26B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4CDBF9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43C77D3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F45013" w:rsidRPr="001F08D0" w14:paraId="2837C1D5" w14:textId="77777777" w:rsidTr="008347C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18E0BA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72112B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D09710B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E428557" w14:textId="77777777" w:rsidR="00F45013" w:rsidRPr="00E02374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00" w:themeColor="text1"/>
              </w:rPr>
            </w:pPr>
            <w:proofErr w:type="gramStart"/>
            <w:r w:rsidRPr="00E02374">
              <w:rPr>
                <w:rFonts w:hint="eastAsia"/>
                <w:b/>
                <w:color w:val="000000" w:themeColor="text1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024C59" w14:textId="77777777" w:rsidR="00F45013" w:rsidRPr="00E02374" w:rsidRDefault="00F45013" w:rsidP="008347C6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E02374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E02374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Pr="00E02374">
              <w:rPr>
                <w:rFonts w:hint="eastAsia"/>
                <w:color w:val="000000" w:themeColor="text1"/>
              </w:rPr>
              <w:t>側無</w:t>
            </w:r>
            <w:proofErr w:type="gramEnd"/>
            <w:r w:rsidRPr="00E02374">
              <w:rPr>
                <w:rFonts w:hint="eastAsia"/>
                <w:color w:val="000000" w:themeColor="text1"/>
              </w:rPr>
              <w:t>柱　□走廊外</w:t>
            </w:r>
            <w:proofErr w:type="gramStart"/>
            <w:r w:rsidRPr="00E02374">
              <w:rPr>
                <w:rFonts w:hint="eastAsia"/>
                <w:color w:val="000000" w:themeColor="text1"/>
              </w:rPr>
              <w:t>側有</w:t>
            </w:r>
            <w:proofErr w:type="gramEnd"/>
            <w:r w:rsidRPr="00E02374">
              <w:rPr>
                <w:rFonts w:hint="eastAsia"/>
                <w:color w:val="000000" w:themeColor="text1"/>
              </w:rPr>
              <w:t>柱</w:t>
            </w:r>
          </w:p>
        </w:tc>
      </w:tr>
      <w:tr w:rsidR="00F45013" w:rsidRPr="001F08D0" w14:paraId="6C02A28A" w14:textId="77777777" w:rsidTr="008347C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E13D780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A3F428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7E75C8D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11D67992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F45013" w:rsidRPr="001F08D0" w14:paraId="4C13ACB5" w14:textId="77777777" w:rsidTr="008347C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22736E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0B32100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305AEE7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45013" w:rsidRPr="001F08D0" w14:paraId="13C27111" w14:textId="77777777" w:rsidTr="008347C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9D57EF6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E7469B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308CD8D" w14:textId="235034E7" w:rsidR="00F45013" w:rsidRPr="001F08D0" w:rsidRDefault="00E32981" w:rsidP="008347C6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anchor distT="0" distB="0" distL="114300" distR="114300" simplePos="0" relativeHeight="251672576" behindDoc="0" locked="0" layoutInCell="1" allowOverlap="1" wp14:anchorId="782D9A89" wp14:editId="22021498">
                  <wp:simplePos x="0" y="0"/>
                  <wp:positionH relativeFrom="column">
                    <wp:posOffset>1126490</wp:posOffset>
                  </wp:positionH>
                  <wp:positionV relativeFrom="paragraph">
                    <wp:posOffset>273050</wp:posOffset>
                  </wp:positionV>
                  <wp:extent cx="2505075" cy="1866900"/>
                  <wp:effectExtent l="0" t="0" r="9525" b="0"/>
                  <wp:wrapSquare wrapText="bothSides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86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013" w:rsidRPr="001F08D0" w14:paraId="7FA5D8FF" w14:textId="77777777" w:rsidTr="008347C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7860A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620F1D0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8E977CE" w14:textId="3C139761" w:rsidR="00F45013" w:rsidRPr="001F08D0" w:rsidRDefault="00E32981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anchor distT="0" distB="0" distL="114300" distR="114300" simplePos="0" relativeHeight="251673600" behindDoc="0" locked="0" layoutInCell="1" allowOverlap="1" wp14:anchorId="3CB82F76" wp14:editId="7EA7A690">
                  <wp:simplePos x="0" y="0"/>
                  <wp:positionH relativeFrom="column">
                    <wp:posOffset>1101725</wp:posOffset>
                  </wp:positionH>
                  <wp:positionV relativeFrom="paragraph">
                    <wp:posOffset>48260</wp:posOffset>
                  </wp:positionV>
                  <wp:extent cx="2533650" cy="1952625"/>
                  <wp:effectExtent l="0" t="0" r="0" b="9525"/>
                  <wp:wrapSquare wrapText="bothSides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952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013" w:rsidRPr="001F08D0" w14:paraId="4DEB2DE0" w14:textId="77777777" w:rsidTr="008347C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82B390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92F57C7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58475D8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4DC2E5B" w14:textId="0873F275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D295651" wp14:editId="4B0135A6">
                  <wp:extent cx="5279390" cy="1408430"/>
                  <wp:effectExtent l="0" t="0" r="0" b="127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90" cy="140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013" w:rsidRPr="001F08D0" w14:paraId="027B08C1" w14:textId="77777777" w:rsidTr="008347C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24BDBE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33F9AC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21EC81" w14:textId="2A5FE0AF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C068CF1" wp14:editId="1603C9C2">
                  <wp:extent cx="5248910" cy="1390015"/>
                  <wp:effectExtent l="0" t="0" r="8890" b="635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013" w:rsidRPr="001F08D0" w14:paraId="11002AEB" w14:textId="77777777" w:rsidTr="008347C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0B7934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435965C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6D6296D" w14:textId="78B141EF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EE97A98" wp14:editId="50917E90">
                  <wp:extent cx="5304155" cy="1298575"/>
                  <wp:effectExtent l="0" t="0" r="0" b="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155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013" w:rsidRPr="001F08D0" w14:paraId="1766C10A" w14:textId="77777777" w:rsidTr="008347C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E7B37A3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8123FE1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F298883" w14:textId="3D7AC781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FEF9B37" wp14:editId="2B5380A3">
                  <wp:extent cx="5248910" cy="1200785"/>
                  <wp:effectExtent l="0" t="0" r="889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013" w:rsidRPr="001F08D0" w14:paraId="33331722" w14:textId="77777777" w:rsidTr="008347C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085FFE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857786D" w14:textId="77777777" w:rsidR="00F45013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B3CFAD" w14:textId="703C3604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34E598A" wp14:editId="20762A29">
                  <wp:extent cx="5236845" cy="1298575"/>
                  <wp:effectExtent l="0" t="0" r="1905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6845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013" w:rsidRPr="001F08D0" w14:paraId="2A529767" w14:textId="77777777" w:rsidTr="008347C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0B53C9" w14:textId="77777777" w:rsidR="00F45013" w:rsidRPr="001F08D0" w:rsidRDefault="00F45013" w:rsidP="008347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F9A1718" w14:textId="77777777" w:rsidR="00F45013" w:rsidRDefault="00F45013" w:rsidP="008347C6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頂樓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574BBBA" w14:textId="71A434F1" w:rsidR="00F45013" w:rsidRPr="001F08D0" w:rsidRDefault="0055129C" w:rsidP="008347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E067BC2" wp14:editId="1A3EADF4">
                  <wp:extent cx="5279390" cy="1237615"/>
                  <wp:effectExtent l="0" t="0" r="0" b="635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9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DF3E03" w14:textId="77777777" w:rsidR="00F45013" w:rsidRPr="00F45013" w:rsidRDefault="00F45013" w:rsidP="000E3E2F">
      <w:pPr>
        <w:pStyle w:val="af2"/>
        <w:ind w:left="480" w:hanging="480"/>
        <w:rPr>
          <w:color w:val="FF0000"/>
        </w:rPr>
      </w:pPr>
    </w:p>
    <w:p w14:paraId="5691935A" w14:textId="7EAFF5E1" w:rsidR="00B348E2" w:rsidRPr="00E15BF6" w:rsidRDefault="00B348E2" w:rsidP="00B348E2">
      <w:pPr>
        <w:pStyle w:val="af7"/>
        <w:spacing w:before="180" w:after="36"/>
      </w:pPr>
      <w:bookmarkStart w:id="89" w:name="_Ref36560347"/>
      <w:bookmarkStart w:id="90" w:name="_Toc34918024"/>
      <w:bookmarkStart w:id="91" w:name="_Toc45879694"/>
      <w:r w:rsidRPr="00E15BF6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E15BF6">
        <w:t>.</w:t>
      </w:r>
      <w:r w:rsidRPr="00E15BF6">
        <w:fldChar w:fldCharType="begin"/>
      </w:r>
      <w:r w:rsidRPr="00E15BF6">
        <w:instrText xml:space="preserve"> SEQ </w:instrText>
      </w:r>
      <w:r w:rsidRPr="00E15BF6">
        <w:rPr>
          <w:rFonts w:hint="eastAsia"/>
        </w:rPr>
        <w:instrText>表</w:instrText>
      </w:r>
      <w:r w:rsidRPr="00E15BF6">
        <w:instrText xml:space="preserve"> \* ARABIC \s 1 </w:instrText>
      </w:r>
      <w:r w:rsidRPr="00E15BF6">
        <w:fldChar w:fldCharType="separate"/>
      </w:r>
      <w:r w:rsidR="0038247B">
        <w:rPr>
          <w:noProof/>
        </w:rPr>
        <w:t>10</w:t>
      </w:r>
      <w:r w:rsidRPr="00E15BF6">
        <w:fldChar w:fldCharType="end"/>
      </w:r>
      <w:bookmarkEnd w:id="89"/>
      <w:r w:rsidRPr="00E15BF6">
        <w:rPr>
          <w:rFonts w:hint="eastAsia"/>
        </w:rPr>
        <w:t xml:space="preserve">　廚房現況資料表</w:t>
      </w:r>
      <w:bookmarkEnd w:id="90"/>
      <w:bookmarkEnd w:id="91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017F84" w:rsidRPr="00017F84" w14:paraId="208A3247" w14:textId="77777777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9CEB5F8" w14:textId="1079559A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bookmarkStart w:id="92" w:name="_Hlk37664530"/>
            <w:r w:rsidRPr="00017F84">
              <w:rPr>
                <w:rFonts w:hint="eastAsia"/>
                <w:b/>
                <w:bCs/>
                <w:color w:val="000000" w:themeColor="text1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21952CD" w14:textId="3457ACA8" w:rsidR="00017F84" w:rsidRPr="00017F84" w:rsidRDefault="00017F84" w:rsidP="00017F84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proofErr w:type="gramStart"/>
            <w:r w:rsidRPr="00017F84">
              <w:rPr>
                <w:rFonts w:ascii="標楷體" w:hAnsi="標楷體" w:hint="eastAsia"/>
                <w:color w:val="000000" w:themeColor="text1"/>
              </w:rPr>
              <w:t>科學</w:t>
            </w:r>
            <w:r w:rsidRPr="00017F84">
              <w:rPr>
                <w:rFonts w:hint="eastAsia"/>
                <w:color w:val="000000" w:themeColor="text1"/>
              </w:rPr>
              <w:t>樓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>（位於</w:t>
            </w:r>
            <w:r w:rsidRPr="00017F84">
              <w:rPr>
                <w:rFonts w:hint="eastAsia"/>
                <w:color w:val="000000" w:themeColor="text1"/>
                <w:u w:val="single"/>
              </w:rPr>
              <w:t>1</w:t>
            </w:r>
            <w:r w:rsidRPr="00017F84">
              <w:rPr>
                <w:rFonts w:hint="eastAsia"/>
                <w:color w:val="000000" w:themeColor="text1"/>
              </w:rPr>
              <w:t>樓）　□獨立大樓（地面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</w:rPr>
              <w:t>樓，地下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</w:rPr>
              <w:t>樓）</w:t>
            </w:r>
          </w:p>
        </w:tc>
      </w:tr>
      <w:tr w:rsidR="00017F84" w:rsidRPr="00017F84" w14:paraId="25744C10" w14:textId="77777777" w:rsidTr="00D90F09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79C8BE5" w14:textId="444CCFD4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14:paraId="0BAF91C2" w14:textId="2B73FBA9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017F84">
              <w:rPr>
                <w:rFonts w:hint="eastAsia"/>
                <w:color w:val="000000" w:themeColor="text1"/>
              </w:rPr>
              <w:t>年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017F84">
              <w:rPr>
                <w:rFonts w:hint="eastAsia"/>
                <w:color w:val="000000" w:themeColor="text1"/>
              </w:rPr>
              <w:t>月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29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977707A" w14:textId="1FE33205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2128" w:type="dxa"/>
            <w:tcBorders>
              <w:top w:val="thickThinSmallGap" w:sz="12" w:space="0" w:color="auto"/>
            </w:tcBorders>
            <w:vAlign w:val="center"/>
          </w:tcPr>
          <w:p w14:paraId="2622F095" w14:textId="468FABFB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017F84">
              <w:rPr>
                <w:rFonts w:hint="eastAsia"/>
                <w:color w:val="000000" w:themeColor="text1"/>
              </w:rPr>
              <w:t>年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017F84">
              <w:rPr>
                <w:rFonts w:hint="eastAsia"/>
                <w:color w:val="000000" w:themeColor="text1"/>
              </w:rPr>
              <w:t>月</w:t>
            </w:r>
            <w:r w:rsidR="0094111E">
              <w:rPr>
                <w:rFonts w:hint="eastAsia"/>
                <w:color w:val="000000" w:themeColor="text1"/>
                <w:u w:val="single"/>
              </w:rPr>
              <w:t>29</w:t>
            </w:r>
            <w:r w:rsidRPr="00017F84">
              <w:rPr>
                <w:rFonts w:hint="eastAsia"/>
                <w:color w:val="000000" w:themeColor="text1"/>
              </w:rPr>
              <w:t>日</w:t>
            </w:r>
          </w:p>
        </w:tc>
      </w:tr>
      <w:tr w:rsidR="00017F84" w:rsidRPr="00017F84" w14:paraId="1ABD70E5" w14:textId="77777777" w:rsidTr="00D90F09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96C3AC" w14:textId="68A9BB7E" w:rsidR="00017F84" w:rsidRPr="00017F84" w:rsidRDefault="00017F84" w:rsidP="00017F84">
            <w:pPr>
              <w:pStyle w:val="afe"/>
              <w:spacing w:before="36" w:after="36"/>
              <w:ind w:left="48" w:right="48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14:paraId="27DD90BA" w14:textId="528AC835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187.97</w:t>
            </w:r>
          </w:p>
        </w:tc>
        <w:tc>
          <w:tcPr>
            <w:tcW w:w="1984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05F121" w14:textId="6B4C9220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vAlign w:val="center"/>
          </w:tcPr>
          <w:p w14:paraId="51007CB8" w14:textId="44784AB3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187.97</w:t>
            </w:r>
          </w:p>
        </w:tc>
      </w:tr>
      <w:tr w:rsidR="00017F84" w:rsidRPr="00017F84" w14:paraId="3E126EA3" w14:textId="77777777" w:rsidTr="00D90F09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A0B0B1" w14:textId="0772CDF6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14:paraId="5FA77CA5" w14:textId="5A53F8C2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proofErr w:type="gramStart"/>
            <w:r w:rsidRPr="00017F84">
              <w:rPr>
                <w:rFonts w:hint="eastAsia"/>
                <w:color w:val="000000" w:themeColor="text1"/>
              </w:rPr>
              <w:t>蔡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>侑廷</w:t>
            </w:r>
          </w:p>
        </w:tc>
        <w:tc>
          <w:tcPr>
            <w:tcW w:w="1984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765BA02" w14:textId="20E386F7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2128" w:type="dxa"/>
            <w:vAlign w:val="center"/>
          </w:tcPr>
          <w:p w14:paraId="549DA010" w14:textId="53BD69B3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proofErr w:type="gramStart"/>
            <w:r w:rsidRPr="00017F84">
              <w:rPr>
                <w:rFonts w:hint="eastAsia"/>
                <w:color w:val="000000" w:themeColor="text1"/>
              </w:rPr>
              <w:t>蔡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>侑廷</w:t>
            </w:r>
          </w:p>
        </w:tc>
      </w:tr>
      <w:tr w:rsidR="00017F84" w:rsidRPr="00017F84" w14:paraId="4D036BE6" w14:textId="77777777" w:rsidTr="00D90F09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2B4179" w14:textId="26867066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14:paraId="6A7BAC20" w14:textId="0E92BE97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吳信東</w:t>
            </w:r>
          </w:p>
        </w:tc>
        <w:tc>
          <w:tcPr>
            <w:tcW w:w="1984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5873A6B" w14:textId="4D4CF5ED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2128" w:type="dxa"/>
            <w:vAlign w:val="center"/>
          </w:tcPr>
          <w:p w14:paraId="4FD8D8D6" w14:textId="1C8369CE" w:rsidR="00017F84" w:rsidRPr="00017F84" w:rsidRDefault="00017F84" w:rsidP="00017F84">
            <w:pPr>
              <w:pStyle w:val="afe"/>
              <w:spacing w:before="36" w:after="36"/>
              <w:ind w:left="48" w:right="48"/>
              <w:jc w:val="center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吳信東</w:t>
            </w:r>
          </w:p>
        </w:tc>
      </w:tr>
      <w:tr w:rsidR="00017F84" w:rsidRPr="00017F84" w14:paraId="7AF05C04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4F2E73" w14:textId="42201B4E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3B5A7BA" w14:textId="5BE8A1A8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color w:val="000000" w:themeColor="text1"/>
              </w:rPr>
              <w:t>220V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017F84">
              <w:rPr>
                <w:color w:val="000000" w:themeColor="text1"/>
              </w:rPr>
              <w:t>A</w:t>
            </w:r>
            <w:r w:rsidRPr="00017F84">
              <w:rPr>
                <w:rFonts w:hint="eastAsia"/>
                <w:color w:val="000000" w:themeColor="text1"/>
              </w:rPr>
              <w:t>，</w:t>
            </w:r>
            <w:r w:rsidRPr="00017F84">
              <w:rPr>
                <w:color w:val="000000" w:themeColor="text1"/>
              </w:rPr>
              <w:t>110V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017F84">
              <w:rPr>
                <w:color w:val="000000" w:themeColor="text1"/>
              </w:rPr>
              <w:t>A</w:t>
            </w:r>
            <w:r w:rsidRPr="00017F84">
              <w:rPr>
                <w:rFonts w:hint="eastAsia"/>
                <w:color w:val="000000" w:themeColor="text1"/>
              </w:rPr>
              <w:t>，其他：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  <w:u w:val="single"/>
              </w:rPr>
              <w:t>11.4kw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　　</w:t>
            </w:r>
            <w:r w:rsidRPr="00017F84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017F84" w:rsidRPr="00017F84" w14:paraId="487EE2C2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206F04C" w14:textId="258546C1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F3D94B7" w14:textId="3C985B3C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 xml:space="preserve">□自然通風　</w:t>
            </w: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proofErr w:type="gramStart"/>
            <w:r w:rsidRPr="00017F84">
              <w:rPr>
                <w:rFonts w:hint="eastAsia"/>
                <w:color w:val="000000" w:themeColor="text1"/>
              </w:rPr>
              <w:t>窗及排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>風機　□密閉室冷氣　□吊扇　□其他：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017F84" w:rsidRPr="00017F84" w14:paraId="0CE91425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CE01BF" w14:textId="20A7F11A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6F25C02" w14:textId="77777777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□窗自然光　□日光燈　□</w:t>
            </w:r>
            <w:r w:rsidRPr="00017F84">
              <w:rPr>
                <w:color w:val="000000" w:themeColor="text1"/>
              </w:rPr>
              <w:t>LED</w:t>
            </w:r>
            <w:r w:rsidRPr="00017F84">
              <w:rPr>
                <w:rFonts w:hint="eastAsia"/>
                <w:color w:val="000000" w:themeColor="text1"/>
              </w:rPr>
              <w:t xml:space="preserve">燈　□省電燈管　</w:t>
            </w: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color w:val="000000" w:themeColor="text1"/>
              </w:rPr>
              <w:t>T5</w:t>
            </w:r>
            <w:r w:rsidRPr="00017F84">
              <w:rPr>
                <w:rFonts w:hint="eastAsia"/>
                <w:color w:val="000000" w:themeColor="text1"/>
              </w:rPr>
              <w:t>燈管</w:t>
            </w:r>
          </w:p>
          <w:p w14:paraId="6825CAFC" w14:textId="2AC09F74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>□其他：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017F84" w:rsidRPr="00017F84" w14:paraId="7B36ACBB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B686D0" w14:textId="59BAD2EA" w:rsidR="00017F84" w:rsidRPr="00017F84" w:rsidRDefault="00017F84" w:rsidP="00017F8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935018C" w14:textId="77777777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rFonts w:hint="eastAsia"/>
                <w:color w:val="000000" w:themeColor="text1"/>
              </w:rPr>
              <w:t>滅火器：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017F84">
              <w:rPr>
                <w:rFonts w:hint="eastAsia"/>
                <w:color w:val="000000" w:themeColor="text1"/>
                <w:u w:val="single"/>
              </w:rPr>
              <w:t>3</w:t>
            </w:r>
            <w:r w:rsidRPr="00017F84">
              <w:rPr>
                <w:rFonts w:hint="eastAsia"/>
                <w:color w:val="000000" w:themeColor="text1"/>
                <w:u w:val="single"/>
              </w:rPr>
              <w:t>支乾粉滅火器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 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　</w:t>
            </w:r>
            <w:r w:rsidRPr="00017F84">
              <w:rPr>
                <w:rFonts w:hint="eastAsia"/>
                <w:color w:val="000000" w:themeColor="text1"/>
              </w:rPr>
              <w:t>（型式、數量）</w:t>
            </w:r>
          </w:p>
          <w:p w14:paraId="526B58B3" w14:textId="71891539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r w:rsidRPr="00017F84">
              <w:rPr>
                <w:rFonts w:hint="eastAsia"/>
                <w:color w:val="000000" w:themeColor="text1"/>
              </w:rPr>
              <w:t xml:space="preserve">□火警自動警報系統　□手動警報系統　</w:t>
            </w: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rFonts w:hint="eastAsia"/>
                <w:color w:val="000000" w:themeColor="text1"/>
              </w:rPr>
              <w:t>其他：</w:t>
            </w:r>
            <w:r w:rsidRPr="00017F84">
              <w:rPr>
                <w:rFonts w:hint="eastAsia"/>
                <w:color w:val="000000" w:themeColor="text1"/>
                <w:u w:val="single"/>
              </w:rPr>
              <w:t xml:space="preserve">　差動探測器　　</w:t>
            </w:r>
          </w:p>
        </w:tc>
      </w:tr>
      <w:tr w:rsidR="00017F84" w:rsidRPr="00017F84" w14:paraId="1455A92D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8D7CBD" w14:textId="27458B1E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DF753C5" w14:textId="62020A65" w:rsidR="00017F84" w:rsidRPr="00017F84" w:rsidRDefault="00017F84" w:rsidP="00017F84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rFonts w:hint="eastAsia"/>
                <w:color w:val="000000" w:themeColor="text1"/>
              </w:rPr>
              <w:t>否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017F84" w:rsidRPr="00017F84" w14:paraId="1D29E39C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47D986" w14:textId="0B0DC6C6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070A9AC" w14:textId="57C17322" w:rsidR="00017F84" w:rsidRPr="00017F84" w:rsidRDefault="00017F84" w:rsidP="00017F84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017F84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 xml:space="preserve">　</w:t>
            </w: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rFonts w:hint="eastAsia"/>
                <w:color w:val="000000" w:themeColor="text1"/>
              </w:rPr>
              <w:t>是</w:t>
            </w:r>
          </w:p>
        </w:tc>
      </w:tr>
      <w:tr w:rsidR="00017F84" w:rsidRPr="00017F84" w14:paraId="376C330D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B0D8D05" w14:textId="1FDF4385" w:rsidR="00017F84" w:rsidRPr="00017F84" w:rsidRDefault="00017F84" w:rsidP="00017F84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000000" w:themeColor="text1"/>
              </w:rPr>
            </w:pPr>
            <w:r w:rsidRPr="00017F84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1E7DF3F" w14:textId="26B3E9A7" w:rsidR="00017F84" w:rsidRPr="00017F84" w:rsidRDefault="00017F84" w:rsidP="00017F84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proofErr w:type="gramStart"/>
            <w:r w:rsidRPr="00017F84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017F84">
              <w:rPr>
                <w:rFonts w:hint="eastAsia"/>
                <w:color w:val="000000" w:themeColor="text1"/>
              </w:rPr>
              <w:t xml:space="preserve">　</w:t>
            </w:r>
            <w:r w:rsidRPr="00017F84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017F84">
              <w:rPr>
                <w:rFonts w:hint="eastAsia"/>
                <w:color w:val="000000" w:themeColor="text1"/>
              </w:rPr>
              <w:t>是</w:t>
            </w:r>
          </w:p>
        </w:tc>
      </w:tr>
      <w:tr w:rsidR="001F08D0" w:rsidRPr="00E60E7B" w14:paraId="3DA50058" w14:textId="77777777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CEF5849" w14:textId="77777777"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51ABBD8" w14:textId="62277C73" w:rsidR="007F1623" w:rsidRPr="00E60E7B" w:rsidRDefault="00017F84" w:rsidP="007F1623">
            <w:pPr>
              <w:pStyle w:val="aff0"/>
              <w:rPr>
                <w:color w:val="FF0000"/>
              </w:rPr>
            </w:pPr>
            <w:r>
              <w:rPr>
                <w:color w:val="FF0000"/>
              </w:rPr>
              <w:drawing>
                <wp:inline distT="0" distB="0" distL="0" distR="0" wp14:anchorId="189A981D" wp14:editId="44D2B2F0">
                  <wp:extent cx="5273675" cy="2969260"/>
                  <wp:effectExtent l="0" t="0" r="3175" b="254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675" cy="2969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E60E7B" w14:paraId="7836CEC7" w14:textId="77777777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E0B169E" w14:textId="77777777"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15BF6">
              <w:rPr>
                <w:rFonts w:hint="eastAsia"/>
                <w:b/>
                <w:bCs/>
                <w:color w:val="auto"/>
              </w:rPr>
              <w:lastRenderedPageBreak/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A6FA5C3" w14:textId="7B38C3D0" w:rsidR="007F1623" w:rsidRPr="00E60E7B" w:rsidRDefault="00017F84" w:rsidP="007F1623">
            <w:pPr>
              <w:pStyle w:val="aff0"/>
              <w:rPr>
                <w:color w:val="FF0000"/>
              </w:rPr>
            </w:pPr>
            <w:r>
              <w:rPr>
                <w:color w:val="FF0000"/>
              </w:rPr>
              <w:drawing>
                <wp:inline distT="0" distB="0" distL="0" distR="0" wp14:anchorId="76D0FEDC" wp14:editId="2307BF0B">
                  <wp:extent cx="4798060" cy="3602990"/>
                  <wp:effectExtent l="0" t="0" r="2540" b="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060" cy="3602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7EEBB3" w14:textId="33E6CE60" w:rsidR="00D90F09" w:rsidRPr="00D90F09" w:rsidRDefault="00252857" w:rsidP="009D6225">
      <w:pPr>
        <w:pStyle w:val="af7"/>
        <w:spacing w:before="180" w:after="36"/>
        <w:rPr>
          <w:color w:val="000000" w:themeColor="text1"/>
        </w:rPr>
      </w:pPr>
      <w:bookmarkStart w:id="93" w:name="_Ref21096071"/>
      <w:bookmarkStart w:id="94" w:name="_Ref20402128"/>
      <w:bookmarkStart w:id="95" w:name="_Toc45879695"/>
      <w:bookmarkEnd w:id="92"/>
      <w:r w:rsidRPr="00D90F09">
        <w:rPr>
          <w:rFonts w:hint="eastAsia"/>
          <w:color w:val="000000" w:themeColor="text1"/>
        </w:rPr>
        <w:lastRenderedPageBreak/>
        <w:t>表</w:t>
      </w:r>
      <w:r w:rsidR="00E509BB" w:rsidRPr="00D90F09">
        <w:rPr>
          <w:color w:val="000000" w:themeColor="text1"/>
        </w:rPr>
        <w:fldChar w:fldCharType="begin"/>
      </w:r>
      <w:r w:rsidR="00E509BB" w:rsidRPr="00D90F09">
        <w:rPr>
          <w:color w:val="000000" w:themeColor="text1"/>
        </w:rPr>
        <w:instrText xml:space="preserve"> STYLEREF 1 \s </w:instrText>
      </w:r>
      <w:r w:rsidR="00E509BB" w:rsidRPr="00D90F09">
        <w:rPr>
          <w:color w:val="000000" w:themeColor="text1"/>
        </w:rPr>
        <w:fldChar w:fldCharType="separate"/>
      </w:r>
      <w:r w:rsidR="0038247B">
        <w:rPr>
          <w:noProof/>
          <w:color w:val="000000" w:themeColor="text1"/>
        </w:rPr>
        <w:t>2</w:t>
      </w:r>
      <w:r w:rsidR="00E509BB" w:rsidRPr="00D90F09">
        <w:rPr>
          <w:noProof/>
          <w:color w:val="000000" w:themeColor="text1"/>
        </w:rPr>
        <w:fldChar w:fldCharType="end"/>
      </w:r>
      <w:r w:rsidRPr="00D90F09">
        <w:rPr>
          <w:color w:val="000000" w:themeColor="text1"/>
        </w:rPr>
        <w:t>.</w:t>
      </w:r>
      <w:r w:rsidRPr="00D90F09">
        <w:rPr>
          <w:color w:val="000000" w:themeColor="text1"/>
        </w:rPr>
        <w:fldChar w:fldCharType="begin"/>
      </w:r>
      <w:r w:rsidRPr="00D90F09">
        <w:rPr>
          <w:color w:val="000000" w:themeColor="text1"/>
        </w:rPr>
        <w:instrText xml:space="preserve"> SEQ </w:instrText>
      </w:r>
      <w:r w:rsidRPr="00D90F09">
        <w:rPr>
          <w:rFonts w:hint="eastAsia"/>
          <w:color w:val="000000" w:themeColor="text1"/>
        </w:rPr>
        <w:instrText>表</w:instrText>
      </w:r>
      <w:r w:rsidRPr="00D90F09">
        <w:rPr>
          <w:color w:val="000000" w:themeColor="text1"/>
        </w:rPr>
        <w:instrText xml:space="preserve"> \* ARABIC \s 1 </w:instrText>
      </w:r>
      <w:r w:rsidRPr="00D90F09">
        <w:rPr>
          <w:color w:val="000000" w:themeColor="text1"/>
        </w:rPr>
        <w:fldChar w:fldCharType="separate"/>
      </w:r>
      <w:r w:rsidR="0038247B">
        <w:rPr>
          <w:noProof/>
          <w:color w:val="000000" w:themeColor="text1"/>
        </w:rPr>
        <w:t>11</w:t>
      </w:r>
      <w:r w:rsidRPr="00D90F09">
        <w:rPr>
          <w:color w:val="000000" w:themeColor="text1"/>
        </w:rPr>
        <w:fldChar w:fldCharType="end"/>
      </w:r>
      <w:bookmarkEnd w:id="85"/>
      <w:bookmarkEnd w:id="93"/>
      <w:r w:rsidRPr="00D90F09">
        <w:rPr>
          <w:rFonts w:hint="eastAsia"/>
          <w:color w:val="000000" w:themeColor="text1"/>
        </w:rPr>
        <w:t xml:space="preserve">　實驗室</w:t>
      </w:r>
      <w:r w:rsidR="00FA3387" w:rsidRPr="00D90F09">
        <w:rPr>
          <w:rFonts w:hint="eastAsia"/>
          <w:color w:val="000000" w:themeColor="text1"/>
        </w:rPr>
        <w:t>（含職業類科教室）</w:t>
      </w:r>
      <w:r w:rsidR="006629F6" w:rsidRPr="00D90F09">
        <w:rPr>
          <w:rFonts w:hint="eastAsia"/>
          <w:color w:val="000000" w:themeColor="text1"/>
        </w:rPr>
        <w:t>現況</w:t>
      </w:r>
      <w:r w:rsidR="000642CA" w:rsidRPr="00D90F09">
        <w:rPr>
          <w:rFonts w:hint="eastAsia"/>
          <w:color w:val="000000" w:themeColor="text1"/>
        </w:rPr>
        <w:t>資料</w:t>
      </w:r>
      <w:r w:rsidRPr="00D90F09">
        <w:rPr>
          <w:rFonts w:hint="eastAsia"/>
          <w:color w:val="000000" w:themeColor="text1"/>
        </w:rPr>
        <w:t>表</w:t>
      </w:r>
      <w:bookmarkEnd w:id="86"/>
      <w:bookmarkEnd w:id="94"/>
      <w:bookmarkEnd w:id="95"/>
      <w:r w:rsidR="00E305A2" w:rsidRPr="00D90F09">
        <w:rPr>
          <w:color w:val="000000" w:themeColor="text1"/>
        </w:rPr>
        <w:br/>
      </w: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0235DB89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825141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5181471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化學教室</w:t>
            </w:r>
            <w:proofErr w:type="gramStart"/>
            <w:r w:rsidRPr="00D90F09">
              <w:rPr>
                <w:color w:val="000000" w:themeColor="text1"/>
              </w:rPr>
              <w:t>一</w:t>
            </w:r>
            <w:proofErr w:type="gramEnd"/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91442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AF05D3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652DC8CD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733B93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65621E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1600D2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CE5C11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</w:p>
        </w:tc>
      </w:tr>
      <w:tr w:rsidR="00D90F09" w:rsidRPr="00D90F09" w14:paraId="71588CE9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87D4FD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6A6BDB9E" w14:textId="5BE6E5E3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29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6D51C4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78ABC95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0D91F304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22B35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6747E63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化學課教學用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4C5736A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8D77AE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156E2BC0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3249BC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E79B58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E36D74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8ECF48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5FB0BDC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E91218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60BFAAB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404AED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2B4DDE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04E8D2A2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6E631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7DC991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1574658A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2E53FD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CEA3F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4FC399E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D6824D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F593CE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6D82D8C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3E654CB8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F4B2C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F7C219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682068E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076F3D79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3D10C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4B9654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 xml:space="preserve">□急救箱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5A9A26CD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195F4F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0E48A4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09E6E3C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CF723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F5DBB4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2A0C0D3D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BCC6E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A27203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59EF09DB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B64B18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0FB761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3CD44BD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59EFC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F514BC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5F4C542E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76E1BF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633E10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35FFD631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4660F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D02F86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084B398F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2C8E2A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FACEE9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3DD3B518" wp14:editId="7DD71C07">
                  <wp:extent cx="5461000" cy="4094480"/>
                  <wp:effectExtent l="0" t="0" r="6350" b="127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09BB0906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8EBD6B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A9964C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405B2F3B" wp14:editId="052FB97D">
                  <wp:extent cx="5048250" cy="2019300"/>
                  <wp:effectExtent l="0" t="0" r="0" b="0"/>
                  <wp:docPr id="71" name="圖片 71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55D48A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62C79629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1DD88F8B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7A6FF870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807898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74331B0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化學教室</w:t>
            </w:r>
            <w:r w:rsidRPr="00D90F09">
              <w:rPr>
                <w:rFonts w:hint="eastAsia"/>
                <w:color w:val="000000" w:themeColor="text1"/>
              </w:rPr>
              <w:t>二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A12E2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D74F1E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7A2E3CD7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49AC74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0DB48C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6784DD2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F25049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</w:p>
        </w:tc>
      </w:tr>
      <w:tr w:rsidR="00D90F09" w:rsidRPr="00D90F09" w14:paraId="2D593E3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AE10D9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06D38C6A" w14:textId="3BD190CC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30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CBE6C3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304A4C2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696B8AE7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B515C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651163E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化學課教學用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732BBB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057F55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7423D958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DBCB5A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2B90C90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C7D5F8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0C657D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2F5459A9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55FEC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641CE5C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43A8AF7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95FE80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0E8C43DD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200866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932023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2CE5A334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14323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FD6C23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7A6F1236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0B2D8F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83A0B6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15D3D3B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760E0BEF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21A9AE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1B652F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6A9876A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0AF2AA74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3ECD36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F76C86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 xml:space="preserve">□急救箱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7AA6460E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81DD0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30890C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4D84C3B5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DA704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212925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6FBF41D0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54E84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95F800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3E39A84E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4CCE6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8966F5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2BDDDEF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4FA9A9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D088B8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31019A43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BF553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C33F9C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2B8C8449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587CFD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63C1F6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14B6CE8C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8BBB94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64BF29E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12EB95BA" wp14:editId="72DBC594">
                  <wp:extent cx="5461000" cy="4094480"/>
                  <wp:effectExtent l="0" t="0" r="6350" b="127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1654FA8B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41E859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F886B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7437A3C4" wp14:editId="159290B7">
                  <wp:extent cx="5048250" cy="2019300"/>
                  <wp:effectExtent l="0" t="0" r="0" b="0"/>
                  <wp:docPr id="96" name="圖片 96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C54BA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3AEB402F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6E0A1207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72D6BD9E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362974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48520E4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lang w:eastAsia="zh-HK"/>
              </w:rPr>
              <w:t>物理</w:t>
            </w:r>
            <w:r w:rsidRPr="00D90F09">
              <w:rPr>
                <w:color w:val="000000" w:themeColor="text1"/>
              </w:rPr>
              <w:t>教室一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FB90D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3EF6A8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6E410B10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3354AE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E87B7D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57A596B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693C6D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</w:p>
        </w:tc>
      </w:tr>
      <w:tr w:rsidR="00D90F09" w:rsidRPr="00D90F09" w14:paraId="126BB819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0524B8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0028C82D" w14:textId="6B07EF50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30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37940E0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45EC39A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15A389D4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9824C0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26AC9F0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物理</w:t>
            </w:r>
            <w:r w:rsidRPr="00D90F09">
              <w:rPr>
                <w:color w:val="000000" w:themeColor="text1"/>
              </w:rPr>
              <w:t>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475DEFF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9CBAC7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39337561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EB399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040D632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0A2587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F29948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1EC2A27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2AD38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3401618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406FAB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ACE132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094EC70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BE0093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CCDAC1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7B45FCA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E36B3A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3980D6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7B63314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FB932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C480C7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331302E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66CFEFDD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76771E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68A5CD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4518E32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461012C8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231EC2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03E034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□急救箱　□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6E89C35E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AD5CA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2C8058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18EC2023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18E27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3B59A4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55CC6669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9994E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FF1AED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4093B100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81A5D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1C4A8F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66125DF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CFA249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35A9BA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469DF6DB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9AB8FB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B5482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46FEABB4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13FE9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B1B725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479DEDE8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30DFD6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ABEDFD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32C66F5C" wp14:editId="01AADCB7">
                  <wp:extent cx="5461000" cy="4094480"/>
                  <wp:effectExtent l="0" t="0" r="6350" b="127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21C77AB0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0BCBCF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3AA27D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12E2061D" wp14:editId="041151C5">
                  <wp:extent cx="5048250" cy="2019300"/>
                  <wp:effectExtent l="0" t="0" r="0" b="0"/>
                  <wp:docPr id="72" name="圖片 72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A7705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1874E6CA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57C6A37B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67969ED3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A7A863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497ADDD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物理</w:t>
            </w:r>
            <w:r w:rsidRPr="00D90F09">
              <w:rPr>
                <w:color w:val="000000" w:themeColor="text1"/>
              </w:rPr>
              <w:t>教室</w:t>
            </w:r>
            <w:r w:rsidRPr="00D90F09">
              <w:rPr>
                <w:rFonts w:hint="eastAsia"/>
                <w:color w:val="000000" w:themeColor="text1"/>
              </w:rPr>
              <w:t>二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9D6B6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72F2B2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7602DAB6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857FF0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2DEE15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3B76C85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6F0FC1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</w:p>
        </w:tc>
      </w:tr>
      <w:tr w:rsidR="00D90F09" w:rsidRPr="00D90F09" w14:paraId="5999FB02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68D5D5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842E218" w14:textId="51C5AEE2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29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8E8867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2B7C461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1A6097AA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3F51F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2F38738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物理</w:t>
            </w:r>
            <w:r w:rsidRPr="00D90F09">
              <w:rPr>
                <w:color w:val="000000" w:themeColor="text1"/>
              </w:rPr>
              <w:t>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3B5EDF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5773CB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62804D13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A7192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537D5A3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AFBCB4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8B2129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2CD054C9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F19B57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485418E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D4B70D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234C0A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4E00B5FF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5175B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31EC1E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0285C0D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C52C8A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EE7ED4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5102BF82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044A77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4DA520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0689014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5F724F40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79B95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5C813A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47A6A77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061A6BE8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5722B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CDC9A5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□急救箱　□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46FA8DFB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EAA446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50EE1D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68C2B687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525BBB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39F13A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66E917F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E13B5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BAEAB2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4BF590A9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4930E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DE6D7E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4C744D9A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6BB71D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00B4C2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4902643C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4D1EEF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4C8DE3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08ABD333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CC33B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3E94FE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06F2E936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D2036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DDA336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277AA4C5" wp14:editId="270FE7DE">
                  <wp:extent cx="5461000" cy="4094480"/>
                  <wp:effectExtent l="0" t="0" r="6350" b="127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34493069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2FE97A9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B10884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283F025F" wp14:editId="144ABE5F">
                  <wp:extent cx="5048250" cy="2019300"/>
                  <wp:effectExtent l="0" t="0" r="0" b="0"/>
                  <wp:docPr id="73" name="圖片 73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D30874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18F841F4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0706F234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0783FC73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086701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3086C28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生物</w:t>
            </w:r>
            <w:r w:rsidRPr="00D90F09">
              <w:rPr>
                <w:color w:val="000000" w:themeColor="text1"/>
              </w:rPr>
              <w:t>教室</w:t>
            </w:r>
            <w:proofErr w:type="gramStart"/>
            <w:r w:rsidRPr="00D90F09">
              <w:rPr>
                <w:color w:val="000000" w:themeColor="text1"/>
              </w:rPr>
              <w:t>一</w:t>
            </w:r>
            <w:proofErr w:type="gramEnd"/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E07F6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B84FA5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4BB05F8B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D78876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3EEE95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3F7A523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2B02CB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3</w:t>
            </w:r>
          </w:p>
        </w:tc>
      </w:tr>
      <w:tr w:rsidR="00D90F09" w:rsidRPr="00D90F09" w14:paraId="11C9402D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84E230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8A27A9D" w14:textId="12838EDE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29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C46C64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12318BB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63F56D2C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AFB24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1F56FC8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生物</w:t>
            </w:r>
            <w:r w:rsidRPr="00D90F09">
              <w:rPr>
                <w:color w:val="000000" w:themeColor="text1"/>
              </w:rPr>
              <w:t>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7236DE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53B6DF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59F53B8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96A1AC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569256C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4717EE4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C1C04E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338506F7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FFA996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3BDC67C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1850E5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883CE1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76E8B81E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6912B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FEC56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6D4C9726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8EC48B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BAE6B0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47E3D955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E4F823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B436A1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244A0D1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483DD7CC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15666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F062CB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3AED9A1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1C46C240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78C8CB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5FF3FF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□急救箱　□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407B77C4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196D5F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29B077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58FB3392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BAE71F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E561F4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1A6025CF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7F6522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FB9EA5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27E1B8F0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597492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7DDED3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4BDCFB4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98088E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3101AB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4BFD75C5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A099B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737351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55ED82F6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59BF76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B6F3FC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58C95190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3C60BE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FC2A1E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1275FD69" wp14:editId="53874FC7">
                  <wp:extent cx="5461000" cy="4094480"/>
                  <wp:effectExtent l="0" t="0" r="6350" b="1270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1DFA39C4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E4AE1D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9C60D5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090C6CB3" wp14:editId="3CB2B59E">
                  <wp:extent cx="5048250" cy="2019300"/>
                  <wp:effectExtent l="0" t="0" r="0" b="0"/>
                  <wp:docPr id="74" name="圖片 74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86DD69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07E8CA62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08A8BEC9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D90F09" w:rsidRPr="00D90F09" w14:paraId="185F2462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CABECC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7AA84EC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生物</w:t>
            </w:r>
            <w:r w:rsidRPr="00D90F09">
              <w:rPr>
                <w:color w:val="000000" w:themeColor="text1"/>
              </w:rPr>
              <w:t>教室</w:t>
            </w:r>
            <w:r w:rsidRPr="00D90F09">
              <w:rPr>
                <w:rFonts w:hint="eastAsia"/>
                <w:color w:val="000000" w:themeColor="text1"/>
              </w:rPr>
              <w:t>二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E263F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總</w:t>
            </w:r>
            <w:proofErr w:type="gramStart"/>
            <w:r w:rsidRPr="00D90F09">
              <w:rPr>
                <w:rFonts w:hint="eastAsia"/>
                <w:b/>
                <w:bCs/>
                <w:color w:val="000000" w:themeColor="text1"/>
              </w:rPr>
              <w:t>間數－</w:t>
            </w:r>
            <w:proofErr w:type="gramEnd"/>
            <w:r w:rsidRPr="00D90F09">
              <w:rPr>
                <w:rFonts w:hint="eastAsia"/>
                <w:b/>
                <w:bCs/>
                <w:color w:val="000000" w:themeColor="text1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921950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－　</w:t>
            </w:r>
            <w:r w:rsidRPr="00D90F09">
              <w:rPr>
                <w:rFonts w:hint="eastAsia"/>
                <w:color w:val="000000" w:themeColor="text1"/>
                <w:u w:val="single"/>
              </w:rPr>
              <w:t>2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</w:p>
        </w:tc>
      </w:tr>
      <w:tr w:rsidR="00D90F09" w:rsidRPr="00D90F09" w14:paraId="1D369644" w14:textId="77777777" w:rsidTr="00D90F0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5037A6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17A863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proofErr w:type="gramStart"/>
            <w:r w:rsidRPr="00D90F09">
              <w:rPr>
                <w:color w:val="000000" w:themeColor="text1"/>
              </w:rPr>
              <w:t>科學樓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47D02C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ADFF7E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  <w:u w:val="single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>3</w:t>
            </w:r>
          </w:p>
        </w:tc>
      </w:tr>
      <w:tr w:rsidR="00D90F09" w:rsidRPr="00D90F09" w14:paraId="0A267E5D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22F626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EDEEFFE" w14:textId="03839D1D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  <w:u w:val="single"/>
              </w:rPr>
              <w:t>1</w:t>
            </w:r>
            <w:r w:rsidR="0094111E">
              <w:rPr>
                <w:rFonts w:hint="eastAsia"/>
                <w:color w:val="000000" w:themeColor="text1"/>
                <w:u w:val="single"/>
              </w:rPr>
              <w:t>10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年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9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月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="0094111E">
              <w:rPr>
                <w:rFonts w:hint="eastAsia"/>
                <w:color w:val="000000" w:themeColor="text1"/>
                <w:u w:val="single"/>
              </w:rPr>
              <w:t>30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D90F09">
              <w:rPr>
                <w:rFonts w:hint="eastAsia"/>
                <w:color w:val="000000" w:themeColor="text1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9A9D6A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139D071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</w:tr>
      <w:tr w:rsidR="00D90F09" w:rsidRPr="00D90F09" w14:paraId="790C72D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1CA6A5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4D5D3F3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化學課教學用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D4E73F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5C31BC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</w:p>
        </w:tc>
      </w:tr>
      <w:tr w:rsidR="00D90F09" w:rsidRPr="00D90F09" w14:paraId="210EDA8F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9F412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193704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陳怡宏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047180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27296C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0936224380</w:t>
            </w:r>
          </w:p>
        </w:tc>
      </w:tr>
      <w:tr w:rsidR="00D90F09" w:rsidRPr="00D90F09" w14:paraId="08395FEB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1E3755E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1E1A73B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謝淑貞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7D4E6E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DABF09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center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0953704057</w:t>
            </w:r>
          </w:p>
        </w:tc>
      </w:tr>
      <w:tr w:rsidR="00D90F09" w:rsidRPr="00D90F09" w14:paraId="39DDF6B7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21816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C6E2DC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color w:val="000000" w:themeColor="text1"/>
              </w:rPr>
              <w:t>220V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</w:t>
            </w:r>
            <w:r w:rsidRPr="00D90F09">
              <w:rPr>
                <w:color w:val="000000" w:themeColor="text1"/>
              </w:rPr>
              <w:t>110V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  <w:r w:rsidRPr="00D90F09">
              <w:rPr>
                <w:color w:val="000000" w:themeColor="text1"/>
              </w:rPr>
              <w:t>A</w:t>
            </w:r>
            <w:r w:rsidRPr="00D90F09">
              <w:rPr>
                <w:rFonts w:hint="eastAsia"/>
                <w:color w:val="000000" w:themeColor="text1"/>
              </w:rPr>
              <w:t>，其他：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</w:t>
            </w:r>
            <w:r w:rsidRPr="00D90F09">
              <w:rPr>
                <w:rFonts w:hint="eastAsia"/>
                <w:color w:val="000000" w:themeColor="text1"/>
              </w:rPr>
              <w:t>（填列用電量高者）</w:t>
            </w:r>
          </w:p>
        </w:tc>
      </w:tr>
      <w:tr w:rsidR="00D90F09" w:rsidRPr="00D90F09" w14:paraId="07BA397C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34EADC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C6CDF2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自然通風　</w:t>
            </w:r>
            <w:proofErr w:type="gramStart"/>
            <w:r w:rsidRPr="00D90F09">
              <w:rPr>
                <w:rFonts w:ascii="標楷體" w:hAnsi="標楷體" w:hint="eastAsia"/>
                <w:color w:val="000000" w:themeColor="text1"/>
              </w:rPr>
              <w:t>▓</w:t>
            </w:r>
            <w:r w:rsidRPr="00D90F09">
              <w:rPr>
                <w:rFonts w:hint="eastAsia"/>
                <w:color w:val="000000" w:themeColor="text1"/>
              </w:rPr>
              <w:t>窗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及排風機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密閉室冷氣　□吊扇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排風扇　　</w:t>
            </w:r>
          </w:p>
        </w:tc>
      </w:tr>
      <w:tr w:rsidR="00D90F09" w:rsidRPr="00D90F09" w14:paraId="3ED447B7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3BFAC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E0F742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 xml:space="preserve">窗自然光　□日光燈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LED</w:t>
            </w:r>
            <w:r w:rsidRPr="00D90F09">
              <w:rPr>
                <w:rFonts w:hint="eastAsia"/>
                <w:color w:val="000000" w:themeColor="text1"/>
              </w:rPr>
              <w:t>燈　□省電燈管　□</w:t>
            </w:r>
            <w:r w:rsidRPr="00D90F09">
              <w:rPr>
                <w:rFonts w:hint="eastAsia"/>
                <w:color w:val="000000" w:themeColor="text1"/>
              </w:rPr>
              <w:t>T5</w:t>
            </w:r>
            <w:r w:rsidRPr="00D90F09">
              <w:rPr>
                <w:rFonts w:hint="eastAsia"/>
                <w:color w:val="000000" w:themeColor="text1"/>
              </w:rPr>
              <w:t>燈管</w:t>
            </w:r>
          </w:p>
          <w:p w14:paraId="21E73B2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</w:t>
            </w:r>
          </w:p>
        </w:tc>
      </w:tr>
      <w:tr w:rsidR="00D90F09" w:rsidRPr="00D90F09" w14:paraId="67D73530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D0127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960668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滅火器：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　　　　　　　　　　　</w:t>
            </w:r>
            <w:r w:rsidRPr="00D90F09">
              <w:rPr>
                <w:rFonts w:hint="eastAsia"/>
                <w:color w:val="000000" w:themeColor="text1"/>
              </w:rPr>
              <w:t>（型式、數量）</w:t>
            </w:r>
          </w:p>
          <w:p w14:paraId="0249E4B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□火警自動警報系統　□手動警報系統　□其他：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　</w:t>
            </w:r>
          </w:p>
        </w:tc>
      </w:tr>
      <w:tr w:rsidR="00D90F09" w:rsidRPr="00D90F09" w14:paraId="59683B70" w14:textId="77777777" w:rsidTr="00D90F0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2058F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200F29C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rFonts w:hint="eastAsia"/>
                <w:color w:val="000000" w:themeColor="text1"/>
              </w:rPr>
              <w:t>□急救箱　□</w:t>
            </w:r>
            <w:proofErr w:type="gramStart"/>
            <w:r w:rsidRPr="00D90F09">
              <w:rPr>
                <w:rFonts w:hint="eastAsia"/>
                <w:color w:val="000000" w:themeColor="text1"/>
              </w:rPr>
              <w:t>沖身洗眼器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□個人防護具：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1EED2835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BD1FB1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875814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□是，放置地點：</w:t>
            </w:r>
            <w:r w:rsidRPr="00D90F09">
              <w:rPr>
                <w:rFonts w:hint="eastAsia"/>
                <w:color w:val="000000" w:themeColor="text1"/>
                <w:u w:val="single"/>
              </w:rPr>
              <w:t xml:space="preserve">　　　　　　　</w:t>
            </w:r>
          </w:p>
        </w:tc>
      </w:tr>
      <w:tr w:rsidR="00D90F09" w:rsidRPr="00D90F09" w14:paraId="7F85B84D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2C4190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BDBEFA7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274719DC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7FC4B9F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4EDF119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6EB6E890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B7D53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07BF6C6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2C2A633E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04C5F5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42B4CB4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hint="eastAsia"/>
                <w:color w:val="000000" w:themeColor="text1"/>
              </w:rPr>
              <w:t>□否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</w:t>
            </w:r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是</w:t>
            </w:r>
          </w:p>
        </w:tc>
      </w:tr>
      <w:tr w:rsidR="00D90F09" w:rsidRPr="00D90F09" w14:paraId="3BD65F63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2E10C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F4742B2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5A530C7F" w14:textId="77777777" w:rsidTr="00D90F0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A161FB3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DCADB7D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both"/>
              <w:rPr>
                <w:color w:val="000000" w:themeColor="text1"/>
              </w:rPr>
            </w:pPr>
            <w:proofErr w:type="gramStart"/>
            <w:r w:rsidRPr="00D90F09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D90F09">
              <w:rPr>
                <w:rFonts w:hint="eastAsia"/>
                <w:color w:val="000000" w:themeColor="text1"/>
              </w:rPr>
              <w:t>否</w:t>
            </w:r>
            <w:proofErr w:type="gramEnd"/>
            <w:r w:rsidRPr="00D90F09">
              <w:rPr>
                <w:rFonts w:hint="eastAsia"/>
                <w:color w:val="000000" w:themeColor="text1"/>
              </w:rPr>
              <w:t xml:space="preserve">　□是</w:t>
            </w:r>
          </w:p>
        </w:tc>
      </w:tr>
      <w:tr w:rsidR="00D90F09" w:rsidRPr="00D90F09" w14:paraId="595FA092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1345EB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616E23C8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2EEE36C8" wp14:editId="03B85BF8">
                  <wp:extent cx="5461000" cy="4094480"/>
                  <wp:effectExtent l="0" t="0" r="6350" b="1270"/>
                  <wp:docPr id="100" name="圖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409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09" w:rsidRPr="00D90F09" w14:paraId="77F3A188" w14:textId="77777777" w:rsidTr="00D90F0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49FF6F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jc w:val="distribute"/>
              <w:rPr>
                <w:b/>
                <w:bCs/>
                <w:color w:val="000000" w:themeColor="text1"/>
              </w:rPr>
            </w:pPr>
            <w:r w:rsidRPr="00D90F09">
              <w:rPr>
                <w:rFonts w:hint="eastAsia"/>
                <w:b/>
                <w:bCs/>
                <w:color w:val="000000" w:themeColor="text1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7D2AAEA" w14:textId="77777777" w:rsidR="00D90F09" w:rsidRPr="00D90F09" w:rsidRDefault="00D90F09" w:rsidP="00D90F09">
            <w:pPr>
              <w:adjustRightInd/>
              <w:snapToGrid/>
              <w:spacing w:beforeLines="10" w:before="36" w:afterLines="10" w:after="36"/>
              <w:ind w:leftChars="20" w:left="48" w:rightChars="20" w:right="48"/>
              <w:rPr>
                <w:color w:val="000000" w:themeColor="text1"/>
              </w:rPr>
            </w:pPr>
            <w:r w:rsidRPr="00D90F09">
              <w:rPr>
                <w:noProof/>
                <w:color w:val="000000" w:themeColor="text1"/>
              </w:rPr>
              <w:drawing>
                <wp:inline distT="0" distB="0" distL="0" distR="0" wp14:anchorId="52ACED3E" wp14:editId="4F164D8C">
                  <wp:extent cx="5048250" cy="2019300"/>
                  <wp:effectExtent l="0" t="0" r="0" b="0"/>
                  <wp:docPr id="83" name="圖片 83" descr="化學教室平面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化學教室平面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88C608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122202D7" w14:textId="77777777" w:rsidR="00D90F09" w:rsidRPr="00D90F09" w:rsidRDefault="00D90F09" w:rsidP="00D90F09">
      <w:pPr>
        <w:ind w:left="480" w:hangingChars="200" w:hanging="480"/>
        <w:jc w:val="both"/>
        <w:rPr>
          <w:color w:val="000000" w:themeColor="text1"/>
        </w:rPr>
      </w:pPr>
    </w:p>
    <w:p w14:paraId="4DC7463E" w14:textId="4B902509" w:rsidR="009D50BB" w:rsidRPr="001F08D0" w:rsidRDefault="00611D83" w:rsidP="009D50BB">
      <w:pPr>
        <w:pStyle w:val="2"/>
        <w:spacing w:before="180" w:after="180"/>
      </w:pPr>
      <w:bookmarkStart w:id="96" w:name="_Toc39054962"/>
      <w:bookmarkStart w:id="97" w:name="_Toc45879647"/>
      <w:bookmarkEnd w:id="87"/>
      <w:bookmarkEnd w:id="88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96"/>
      <w:bookmarkEnd w:id="97"/>
    </w:p>
    <w:p w14:paraId="2B4BDFAA" w14:textId="3B5C7D09"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rPr>
          <w:noProof/>
        </w:rPr>
        <w:t>2</w:t>
      </w:r>
      <w:r w:rsidR="0038247B" w:rsidRPr="001F08D0">
        <w:t>.</w:t>
      </w:r>
      <w:r w:rsidR="0038247B">
        <w:rPr>
          <w:noProof/>
        </w:rPr>
        <w:t>3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14:paraId="2B2B9217" w14:textId="796A9123" w:rsidR="00CE4A3F" w:rsidRPr="001F08D0" w:rsidRDefault="007234D3" w:rsidP="000642CA">
      <w:pPr>
        <w:pStyle w:val="aff0"/>
      </w:pPr>
      <w:bookmarkStart w:id="98" w:name="_Hlk33008837"/>
      <w:r>
        <w:drawing>
          <wp:inline distT="0" distB="0" distL="0" distR="0" wp14:anchorId="5D4DCA08" wp14:editId="21DBE3C9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12525" w14:textId="005B28F0" w:rsidR="00972555" w:rsidRPr="001F08D0" w:rsidRDefault="00972555" w:rsidP="000642CA">
      <w:pPr>
        <w:pStyle w:val="aff"/>
      </w:pPr>
      <w:bookmarkStart w:id="99" w:name="_Ref33008657"/>
      <w:bookmarkStart w:id="100" w:name="_Toc45879682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3</w:t>
      </w:r>
      <w:r w:rsidRPr="001F08D0">
        <w:fldChar w:fldCharType="end"/>
      </w:r>
      <w:bookmarkEnd w:id="99"/>
      <w:r w:rsidRPr="001F08D0">
        <w:rPr>
          <w:rFonts w:hint="eastAsia"/>
        </w:rPr>
        <w:t xml:space="preserve">　校園潛在災害評估及分析流程圖</w:t>
      </w:r>
      <w:bookmarkEnd w:id="100"/>
    </w:p>
    <w:bookmarkEnd w:id="98"/>
    <w:p w14:paraId="2FEFC232" w14:textId="77777777" w:rsidR="00601715" w:rsidRPr="001F08D0" w:rsidRDefault="00601715" w:rsidP="00A8583F">
      <w:pPr>
        <w:pStyle w:val="af2"/>
        <w:ind w:left="480" w:hanging="480"/>
      </w:pPr>
    </w:p>
    <w:p w14:paraId="44874AAC" w14:textId="1FE7838F" w:rsidR="00601715" w:rsidRPr="001F08D0" w:rsidRDefault="00601715" w:rsidP="00601715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2</w:t>
      </w:r>
      <w:r w:rsidR="0038247B" w:rsidRPr="001F08D0">
        <w:t>.</w:t>
      </w:r>
      <w:r w:rsidR="0038247B">
        <w:t>12</w:t>
      </w:r>
      <w:r w:rsidRPr="001F08D0">
        <w:fldChar w:fldCharType="end"/>
      </w:r>
      <w:r w:rsidRPr="001F08D0">
        <w:rPr>
          <w:rFonts w:hint="eastAsia"/>
        </w:rPr>
        <w:t>］，</w:t>
      </w:r>
      <w:proofErr w:type="gramStart"/>
      <w:r w:rsidRPr="001F08D0">
        <w:rPr>
          <w:rFonts w:hint="eastAsia"/>
        </w:rPr>
        <w:t>套疊學校</w:t>
      </w:r>
      <w:proofErr w:type="gramEnd"/>
      <w:r w:rsidRPr="001F08D0">
        <w:rPr>
          <w:rFonts w:hint="eastAsia"/>
        </w:rPr>
        <w:t>位址與各類災害潛</w:t>
      </w:r>
      <w:proofErr w:type="gramStart"/>
      <w:r w:rsidRPr="001F08D0">
        <w:rPr>
          <w:rFonts w:hint="eastAsia"/>
        </w:rPr>
        <w:t>勢圖</w:t>
      </w:r>
      <w:proofErr w:type="gramEnd"/>
      <w:r w:rsidRPr="001F08D0">
        <w:rPr>
          <w:rFonts w:hint="eastAsia"/>
        </w:rPr>
        <w:t>資［</w:t>
      </w:r>
      <w:bookmarkStart w:id="101" w:name="_Ref32574741"/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bookmarkEnd w:id="101"/>
      <w:r w:rsidRPr="001F08D0">
        <w:rPr>
          <w:rFonts w:hint="eastAsia"/>
        </w:rPr>
        <w:t>］（</w:t>
      </w:r>
      <w:bookmarkStart w:id="102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圖臺」），</w:t>
      </w:r>
      <w:bookmarkEnd w:id="102"/>
      <w:r w:rsidRPr="001F08D0">
        <w:rPr>
          <w:rFonts w:hint="eastAsia"/>
        </w:rPr>
        <w:t>確實得出學校</w:t>
      </w:r>
      <w:bookmarkStart w:id="103" w:name="_Hlk37672439"/>
      <w:r w:rsidR="00170A50">
        <w:rPr>
          <w:rFonts w:hint="eastAsia"/>
        </w:rPr>
        <w:t>並無</w:t>
      </w:r>
      <w:r w:rsidRPr="001F08D0">
        <w:rPr>
          <w:rFonts w:hint="eastAsia"/>
        </w:rPr>
        <w:t>位於災害潛勢範圍內</w:t>
      </w:r>
      <w:bookmarkEnd w:id="103"/>
      <w:r w:rsidRPr="001F08D0">
        <w:rPr>
          <w:rFonts w:hint="eastAsia"/>
        </w:rPr>
        <w:t>。</w:t>
      </w:r>
    </w:p>
    <w:p w14:paraId="3E8A944C" w14:textId="6BEF77A9" w:rsidR="00577573" w:rsidRDefault="00A6395D" w:rsidP="00A8583F">
      <w:pPr>
        <w:pStyle w:val="ab"/>
        <w:spacing w:before="180" w:after="180"/>
        <w:ind w:firstLine="480"/>
        <w:sectPr w:rsidR="00577573" w:rsidSect="00940B33">
          <w:footerReference w:type="default" r:id="rId87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r w:rsidRPr="001F08D0">
        <w:rPr>
          <w:rFonts w:hint="eastAsia"/>
        </w:rPr>
        <w:t>學校</w:t>
      </w:r>
      <w:r w:rsidR="00A8583F" w:rsidRPr="001F08D0">
        <w:rPr>
          <w:rFonts w:hint="eastAsia"/>
        </w:rPr>
        <w:t>彙整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2</w:t>
      </w:r>
      <w:r w:rsidR="0038247B" w:rsidRPr="001F08D0">
        <w:t>.</w:t>
      </w:r>
      <w:r w:rsidR="0038247B">
        <w:t>13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104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104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</w:t>
      </w:r>
      <w:proofErr w:type="gramStart"/>
      <w:r w:rsidRPr="001F08D0">
        <w:rPr>
          <w:rFonts w:hint="eastAsia"/>
        </w:rPr>
        <w:t>應於</w:t>
      </w:r>
      <w:r w:rsidR="00601715" w:rsidRPr="001F08D0">
        <w:rPr>
          <w:rFonts w:hint="eastAsia"/>
        </w:rPr>
        <w:t>災時</w:t>
      </w:r>
      <w:proofErr w:type="gramEnd"/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</w:p>
    <w:p w14:paraId="6C6EF752" w14:textId="2F3C0193" w:rsidR="00184C06" w:rsidRPr="001F08D0" w:rsidRDefault="00184C06" w:rsidP="00184C06">
      <w:pPr>
        <w:pStyle w:val="af7"/>
        <w:spacing w:before="180" w:after="36"/>
      </w:pPr>
      <w:bookmarkStart w:id="105" w:name="_Ref26079798"/>
      <w:bookmarkStart w:id="106" w:name="_Toc45879696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12</w:t>
      </w:r>
      <w:r w:rsidRPr="001F08D0">
        <w:fldChar w:fldCharType="end"/>
      </w:r>
      <w:bookmarkEnd w:id="105"/>
      <w:r w:rsidRPr="001F08D0">
        <w:rPr>
          <w:rFonts w:hint="eastAsia"/>
        </w:rPr>
        <w:t xml:space="preserve">　災害防救參考資訊</w:t>
      </w:r>
      <w:bookmarkEnd w:id="106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14:paraId="6F63CA8B" w14:textId="3E7D6FD0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12B31885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07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7BC0675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1F49DB03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6D3753E7" w14:textId="611E79F2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14:paraId="5DE1442D" w14:textId="7E9AC0D9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25E2922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515CFA42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76F987F2" w14:textId="51E27EF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1E52F75" w14:textId="46D69A27" w:rsidR="00577573" w:rsidRPr="00833C47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577573" w:rsidRPr="00833C47" w14:paraId="6A6C7484" w14:textId="205A614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9E30A61" w14:textId="77777777" w:rsidR="00F6661B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26015687" w14:textId="3DD7C666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1C614D44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5BDDE379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4652254D" w14:textId="60DCD5C4" w:rsidR="00577573" w:rsidRPr="00833C47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3656EBF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72F3D8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3DCD3143" w14:textId="5A582B00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03E79D67" w14:textId="0376795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678E2586" w14:textId="731AC0D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3426CDB" w14:textId="23B0D5A6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14:paraId="2E6347F0" w14:textId="16030CA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A30C13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2B128E3" w14:textId="64660DEA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117A806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239BE314" w14:textId="4158785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0E092C8D" w14:textId="1FAF8C9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</w:t>
            </w:r>
            <w:proofErr w:type="gramStart"/>
            <w:r w:rsidRPr="00833C47">
              <w:rPr>
                <w:rFonts w:hint="eastAsia"/>
                <w:color w:val="auto"/>
              </w:rPr>
              <w:t>空品監測</w:t>
            </w:r>
            <w:proofErr w:type="gramEnd"/>
            <w:r w:rsidRPr="00833C47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833C47">
              <w:rPr>
                <w:rFonts w:hint="eastAsia"/>
                <w:color w:val="auto"/>
              </w:rPr>
              <w:t>空品預</w:t>
            </w:r>
            <w:proofErr w:type="gramEnd"/>
            <w:r w:rsidRPr="00833C47">
              <w:rPr>
                <w:rFonts w:hint="eastAsia"/>
                <w:color w:val="auto"/>
              </w:rPr>
              <w:t>報」、「作業規範」及「</w:t>
            </w:r>
            <w:proofErr w:type="gramStart"/>
            <w:r w:rsidRPr="00833C47">
              <w:rPr>
                <w:rFonts w:hint="eastAsia"/>
                <w:color w:val="auto"/>
              </w:rPr>
              <w:t>空品科</w:t>
            </w:r>
            <w:proofErr w:type="gramEnd"/>
            <w:r w:rsidRPr="00833C47">
              <w:rPr>
                <w:rFonts w:hint="eastAsia"/>
                <w:color w:val="auto"/>
              </w:rPr>
              <w:t>普」等內容。透過相關空氣品質監測資訊，了解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14:paraId="3B07DE99" w14:textId="10FED47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1CB9B9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B1C4AFD" w14:textId="0C9C82A6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3775BE07" w14:textId="2D201B7D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1B28EE3C" w14:textId="686F00B1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14:paraId="622B04A1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6B58C6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0024FFB8" w14:textId="7B715ACE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2F52A10E" w14:textId="2672E2F4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0FF952DB" w14:textId="20796B7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6AEC5AF2" w14:textId="6D1C2DE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0869E962" w14:textId="04F453D2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5DFA260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F53A968" w14:textId="78D4ECE6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2796D8D1" w14:textId="1B912526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</w:t>
            </w:r>
            <w:r w:rsidRPr="00833C4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6108A231" w14:textId="2A4AE45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23430A98" w14:textId="2AA9EE8B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</w:t>
            </w:r>
            <w:r w:rsidRPr="00833C47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F6661B" w:rsidRPr="00833C47" w14:paraId="3B30E386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C2B549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14:paraId="31E19251" w14:textId="65593BD6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35B6F6DB" w14:textId="2B595AC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472909B2" w14:textId="1DFD776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0C65DF36" w14:textId="213B1301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14:paraId="5865ACF2" w14:textId="0C483E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7F3551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0D1363F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3BEDC43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2B8CEC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4AA3D13C" w14:textId="7F9C498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2239D157" w14:textId="1BC2EF0B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6DF5D87E" w14:textId="60F7BCC9" w:rsidR="004805B1" w:rsidRPr="00833C47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5D5A7868" w14:textId="2761CCAD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72CA049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28B468E7" w14:textId="1732005B" w:rsidR="004805B1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14:paraId="4B20359B" w14:textId="1B1250D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2DB5603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20593398" w14:textId="31973F55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14:paraId="39B65F57" w14:textId="191D0358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F20AD8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ADF35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</w:t>
            </w:r>
            <w:proofErr w:type="gramStart"/>
            <w:r w:rsidRPr="00833C47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035D9F56" w14:textId="66B5D95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0916187F" w14:textId="068A1959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833C47">
              <w:rPr>
                <w:rFonts w:hint="eastAsia"/>
                <w:color w:val="auto"/>
              </w:rPr>
              <w:t>颱風情資</w:t>
            </w:r>
            <w:proofErr w:type="gramEnd"/>
            <w:r w:rsidRPr="00833C47">
              <w:rPr>
                <w:rFonts w:hint="eastAsia"/>
                <w:color w:val="auto"/>
              </w:rPr>
              <w:t>」、「豪</w:t>
            </w:r>
            <w:proofErr w:type="gramStart"/>
            <w:r w:rsidRPr="00833C47">
              <w:rPr>
                <w:rFonts w:hint="eastAsia"/>
                <w:color w:val="auto"/>
              </w:rPr>
              <w:t>大雨情</w:t>
            </w:r>
            <w:proofErr w:type="gramEnd"/>
            <w:r w:rsidRPr="00833C47">
              <w:rPr>
                <w:rFonts w:hint="eastAsia"/>
                <w:color w:val="auto"/>
              </w:rPr>
              <w:t>資」、「</w:t>
            </w:r>
            <w:proofErr w:type="gramStart"/>
            <w:r w:rsidRPr="00833C47">
              <w:rPr>
                <w:rFonts w:hint="eastAsia"/>
                <w:color w:val="auto"/>
              </w:rPr>
              <w:t>地震情</w:t>
            </w:r>
            <w:proofErr w:type="gramEnd"/>
            <w:r w:rsidRPr="00833C47">
              <w:rPr>
                <w:rFonts w:hint="eastAsia"/>
                <w:color w:val="auto"/>
              </w:rPr>
              <w:t>資」及「災害</w:t>
            </w:r>
            <w:proofErr w:type="gramStart"/>
            <w:r w:rsidRPr="00833C47">
              <w:rPr>
                <w:rFonts w:hint="eastAsia"/>
                <w:color w:val="auto"/>
              </w:rPr>
              <w:t>潛勢</w:t>
            </w:r>
            <w:proofErr w:type="gramEnd"/>
            <w:r w:rsidRPr="00833C47">
              <w:rPr>
                <w:rFonts w:hint="eastAsia"/>
                <w:color w:val="auto"/>
              </w:rPr>
              <w:t>圖」等內容。</w:t>
            </w:r>
          </w:p>
        </w:tc>
      </w:tr>
      <w:tr w:rsidR="00F6661B" w:rsidRPr="00833C47" w14:paraId="606BAE97" w14:textId="2FB6653A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744FD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D26DC2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76D83B66" w14:textId="23530BCD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0356388B" w14:textId="03387AE9" w:rsidR="00F6661B" w:rsidRPr="00833C47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833C47">
              <w:rPr>
                <w:rFonts w:hint="eastAsia"/>
                <w:color w:val="auto"/>
              </w:rPr>
              <w:t>一個具減災</w:t>
            </w:r>
            <w:proofErr w:type="gramEnd"/>
            <w:r w:rsidRPr="00833C47">
              <w:rPr>
                <w:rFonts w:hint="eastAsia"/>
                <w:color w:val="auto"/>
              </w:rPr>
              <w:t>、抗災能力的機構。</w:t>
            </w:r>
          </w:p>
        </w:tc>
      </w:tr>
      <w:tr w:rsidR="00F6661B" w:rsidRPr="00833C47" w14:paraId="38346463" w14:textId="1DC3D12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15BE7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39568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09B9CE8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7C3AFEBB" w14:textId="3A69153E" w:rsidR="00F6661B" w:rsidRPr="00833C47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33C47">
              <w:rPr>
                <w:rFonts w:hint="eastAsia"/>
                <w:color w:val="auto"/>
              </w:rPr>
              <w:t>蒐</w:t>
            </w:r>
            <w:proofErr w:type="gramEnd"/>
            <w:r w:rsidRPr="00833C47">
              <w:rPr>
                <w:rFonts w:hint="eastAsia"/>
                <w:color w:val="auto"/>
              </w:rPr>
              <w:t>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14:paraId="5182E3EF" w14:textId="7E4B5606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CFBF9E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9AF589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56E6060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2B301B64" w14:textId="1ABD14C2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</w:t>
            </w:r>
            <w:r w:rsidRPr="00833C47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833C47">
              <w:rPr>
                <w:rFonts w:hint="eastAsia"/>
                <w:color w:val="auto"/>
              </w:rPr>
              <w:t>海嘯溢淹及</w:t>
            </w:r>
            <w:proofErr w:type="gramEnd"/>
            <w:r w:rsidRPr="00833C47">
              <w:rPr>
                <w:rFonts w:hint="eastAsia"/>
                <w:color w:val="auto"/>
              </w:rPr>
              <w:t>海岸災害」</w:t>
            </w:r>
            <w:proofErr w:type="gramStart"/>
            <w:r w:rsidRPr="00833C47">
              <w:rPr>
                <w:rFonts w:hint="eastAsia"/>
                <w:color w:val="auto"/>
              </w:rPr>
              <w:t>等潛</w:t>
            </w:r>
            <w:proofErr w:type="gramEnd"/>
            <w:r w:rsidRPr="00833C47">
              <w:rPr>
                <w:rFonts w:hint="eastAsia"/>
                <w:color w:val="auto"/>
              </w:rPr>
              <w:t>勢資料，利用圖</w:t>
            </w:r>
            <w:proofErr w:type="gramStart"/>
            <w:r w:rsidRPr="00833C47">
              <w:rPr>
                <w:rFonts w:hint="eastAsia"/>
                <w:color w:val="auto"/>
              </w:rPr>
              <w:t>層套</w:t>
            </w:r>
            <w:proofErr w:type="gramEnd"/>
            <w:r w:rsidRPr="00833C47">
              <w:rPr>
                <w:rFonts w:hint="eastAsia"/>
                <w:color w:val="auto"/>
              </w:rPr>
              <w:t>疊，了解所在位置之災害潛勢。</w:t>
            </w:r>
          </w:p>
        </w:tc>
      </w:tr>
      <w:tr w:rsidR="00F6661B" w:rsidRPr="00833C47" w14:paraId="2754BCD3" w14:textId="6F97A4DD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56F1F0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306ACF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2226032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279CB4D0" w14:textId="6E93622F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14:paraId="034FA1EB" w14:textId="41D15339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8DCBE9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787D1A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40832C8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16728C60" w14:textId="61A10F32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F6661B" w:rsidRPr="00833C47" w14:paraId="73B18C04" w14:textId="437FEA1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35F4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96C104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1B83AB8" w14:textId="7A0D35E8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D450698" w14:textId="55398B7B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14:paraId="2F6DC41F" w14:textId="7C1AC790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D557A3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3ED7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2CEA313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A66D10E" w14:textId="1CB81BA2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833C47">
              <w:rPr>
                <w:rFonts w:hint="eastAsia"/>
                <w:color w:val="auto"/>
              </w:rPr>
              <w:t>颱</w:t>
            </w:r>
            <w:proofErr w:type="gramEnd"/>
            <w:r w:rsidRPr="00833C47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F6661B" w:rsidRPr="00833C47" w14:paraId="68642367" w14:textId="456ED5B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9B04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BBB830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339EA67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480A6A5C" w14:textId="1064D164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833C47">
              <w:rPr>
                <w:rFonts w:hint="eastAsia"/>
                <w:color w:val="auto"/>
              </w:rPr>
              <w:t>祕</w:t>
            </w:r>
            <w:proofErr w:type="gramEnd"/>
            <w:r w:rsidRPr="00833C47">
              <w:rPr>
                <w:rFonts w:hint="eastAsia"/>
                <w:color w:val="auto"/>
              </w:rPr>
              <w:t>笈」、「社區故事」、「推動成果」及「影音出版品」等內容。主要了解全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F6661B" w:rsidRPr="00833C47" w14:paraId="20AD3977" w14:textId="529F15D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64AF04E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95BEDA2" w14:textId="4F7661B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46B81FE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3C1527A7" w14:textId="61ACA022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107"/>
    <w:p w14:paraId="7468C4E2" w14:textId="3E02D81E" w:rsidR="00577573" w:rsidRDefault="001C4800" w:rsidP="00A70973">
      <w:pPr>
        <w:pStyle w:val="afd"/>
        <w:spacing w:after="180"/>
        <w:sectPr w:rsidR="00577573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t>1</w:t>
      </w:r>
      <w:r w:rsidR="0094111E">
        <w:rPr>
          <w:rFonts w:hint="eastAsia"/>
        </w:rPr>
        <w:t>10</w:t>
      </w:r>
      <w:r w:rsidRPr="00E60E7B">
        <w:rPr>
          <w:rFonts w:hint="eastAsia"/>
        </w:rPr>
        <w:t>年</w:t>
      </w:r>
      <w:r w:rsidR="0094111E">
        <w:rPr>
          <w:rFonts w:hint="eastAsia"/>
        </w:rPr>
        <w:t>9</w:t>
      </w:r>
      <w:r w:rsidRPr="00E60E7B">
        <w:rPr>
          <w:rFonts w:hint="eastAsia"/>
        </w:rPr>
        <w:t>月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F08D0" w:rsidRPr="001F08D0" w14:paraId="3FC7783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A6318A" w14:textId="082D5BE9" w:rsidR="006419C5" w:rsidRPr="001F08D0" w:rsidRDefault="00DD0551" w:rsidP="006419C5">
            <w:pPr>
              <w:pStyle w:val="aff0"/>
            </w:pPr>
            <w:r>
              <w:lastRenderedPageBreak/>
              <w:drawing>
                <wp:inline distT="0" distB="0" distL="0" distR="0" wp14:anchorId="4F2BAB2C" wp14:editId="36360BF9">
                  <wp:extent cx="6120130" cy="3794760"/>
                  <wp:effectExtent l="0" t="0" r="0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投影片1.JP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79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EEA73D" w14:textId="5429AEC8" w:rsidR="006419C5" w:rsidRPr="001F08D0" w:rsidRDefault="00F74DCB" w:rsidP="006419C5">
      <w:pPr>
        <w:pStyle w:val="aff"/>
      </w:pPr>
      <w:bookmarkStart w:id="108" w:name="_Ref38359080"/>
      <w:bookmarkStart w:id="109" w:name="_Toc45879683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4</w:t>
      </w:r>
      <w:r w:rsidRPr="001F08D0">
        <w:fldChar w:fldCharType="end"/>
      </w:r>
      <w:bookmarkEnd w:id="108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109"/>
    </w:p>
    <w:p w14:paraId="3EF8B65F" w14:textId="0BB468A0" w:rsidR="006419C5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rPr>
          <w:rFonts w:hint="eastAsia"/>
          <w:u w:val="single"/>
        </w:rPr>
        <w:t xml:space="preserve">　</w:t>
      </w:r>
      <w:r w:rsidR="00EB0C38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EB0C38">
        <w:rPr>
          <w:rFonts w:hint="eastAsia"/>
          <w:u w:val="single"/>
        </w:rPr>
        <w:t>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F08D0" w:rsidRPr="001F08D0" w14:paraId="5182082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A62F5F1" w14:textId="1B34CD9C" w:rsidR="006419C5" w:rsidRPr="001F08D0" w:rsidRDefault="00DD0551" w:rsidP="00545C6F">
            <w:pPr>
              <w:pStyle w:val="aff0"/>
            </w:pPr>
            <w:bookmarkStart w:id="110" w:name="_Ref531622719"/>
            <w:r>
              <w:drawing>
                <wp:inline distT="0" distB="0" distL="0" distR="0" wp14:anchorId="53C09ED4" wp14:editId="7C2B58A3">
                  <wp:extent cx="6120130" cy="3756660"/>
                  <wp:effectExtent l="0" t="0" r="0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投影片2.JP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75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10"/>
    <w:p w14:paraId="726C700D" w14:textId="71A3B1DD"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111" w:name="_Toc45879684"/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111"/>
    </w:p>
    <w:p w14:paraId="6C4CE048" w14:textId="4755A140" w:rsidR="003D718F" w:rsidRDefault="006419C5" w:rsidP="003D718F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51602D" w:rsidRPr="001F08D0">
        <w:rPr>
          <w:rFonts w:hint="eastAsia"/>
          <w:u w:val="single"/>
        </w:rPr>
        <w:t xml:space="preserve">　</w:t>
      </w:r>
      <w:r w:rsidR="00EB0C38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="0051602D" w:rsidRPr="001F08D0">
        <w:rPr>
          <w:rFonts w:hint="eastAsia"/>
          <w:u w:val="single"/>
        </w:rPr>
        <w:t xml:space="preserve">　</w:t>
      </w:r>
      <w:r w:rsidR="0051602D" w:rsidRPr="001F08D0">
        <w:rPr>
          <w:rFonts w:hint="eastAsia"/>
        </w:rPr>
        <w:t>年</w:t>
      </w:r>
      <w:r w:rsidR="0051602D" w:rsidRPr="001F08D0">
        <w:rPr>
          <w:rFonts w:hint="eastAsia"/>
          <w:u w:val="single"/>
        </w:rPr>
        <w:t xml:space="preserve">　</w:t>
      </w:r>
      <w:r w:rsidR="00DD0551">
        <w:rPr>
          <w:rFonts w:hint="eastAsia"/>
          <w:u w:val="single"/>
        </w:rPr>
        <w:t>9</w:t>
      </w:r>
      <w:r w:rsidR="0051602D" w:rsidRPr="001F08D0">
        <w:rPr>
          <w:rFonts w:hint="eastAsia"/>
          <w:u w:val="single"/>
        </w:rPr>
        <w:t xml:space="preserve">　</w:t>
      </w:r>
      <w:r w:rsidR="0051602D" w:rsidRPr="001F08D0">
        <w:rPr>
          <w:rFonts w:hint="eastAsia"/>
        </w:rPr>
        <w:t>月</w:t>
      </w:r>
      <w:r w:rsidR="0051602D"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="0051602D" w:rsidRPr="001F08D0">
        <w:rPr>
          <w:rFonts w:hint="eastAsia"/>
          <w:u w:val="single"/>
        </w:rPr>
        <w:t xml:space="preserve">　</w:t>
      </w:r>
      <w:r w:rsidR="0051602D"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35C9F6CC" w14:textId="77777777" w:rsidR="003D718F" w:rsidRDefault="003D718F" w:rsidP="003D718F">
      <w:pPr>
        <w:pStyle w:val="afd"/>
        <w:spacing w:after="180"/>
      </w:pPr>
      <w:r w:rsidRPr="00962A20">
        <w:rPr>
          <w:noProof/>
        </w:rPr>
        <w:lastRenderedPageBreak/>
        <w:drawing>
          <wp:inline distT="0" distB="0" distL="0" distR="0" wp14:anchorId="019A2E6C" wp14:editId="7DB5FC5A">
            <wp:extent cx="6038850" cy="3714750"/>
            <wp:effectExtent l="38100" t="38100" r="38100" b="3810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3714750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00DBA11" w14:textId="77777777" w:rsidR="003D718F" w:rsidRDefault="003D718F" w:rsidP="003D718F">
      <w:pPr>
        <w:pStyle w:val="aff"/>
        <w:ind w:right="840"/>
        <w:jc w:val="right"/>
      </w:pPr>
      <w:r w:rsidRPr="00717440">
        <w:rPr>
          <w:rFonts w:hint="eastAsia"/>
          <w:b w:val="0"/>
          <w:szCs w:val="24"/>
        </w:rPr>
        <w:t>資料來源：行政院農委會水土保持局</w:t>
      </w:r>
    </w:p>
    <w:p w14:paraId="49A7DC5E" w14:textId="08ACD266" w:rsidR="003D718F" w:rsidRPr="001F08D0" w:rsidRDefault="003D718F" w:rsidP="003D718F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r w:rsidRPr="001F08D0">
        <w:t>.</w:t>
      </w:r>
      <w:r>
        <w:rPr>
          <w:rFonts w:hint="eastAsia"/>
        </w:rPr>
        <w:t>3</w:t>
      </w:r>
      <w:r w:rsidRPr="001F08D0">
        <w:rPr>
          <w:rFonts w:hint="eastAsia"/>
        </w:rPr>
        <w:t xml:space="preserve">　</w:t>
      </w:r>
      <w:r>
        <w:rPr>
          <w:rFonts w:hint="eastAsia"/>
        </w:rPr>
        <w:t>坡地</w:t>
      </w:r>
      <w:r w:rsidRPr="001F08D0">
        <w:rPr>
          <w:rFonts w:hint="eastAsia"/>
        </w:rPr>
        <w:t>災害潛勢圖</w:t>
      </w:r>
    </w:p>
    <w:p w14:paraId="47BDD2D9" w14:textId="5251C4EC" w:rsidR="003D718F" w:rsidRDefault="003D718F" w:rsidP="003D718F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E20B02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584E9A5C" w14:textId="77777777" w:rsidR="003D718F" w:rsidRDefault="003D718F" w:rsidP="003D718F">
      <w:pPr>
        <w:pStyle w:val="afd"/>
        <w:spacing w:after="180"/>
      </w:pPr>
      <w:r w:rsidRPr="00962A20">
        <w:rPr>
          <w:noProof/>
        </w:rPr>
        <w:drawing>
          <wp:inline distT="0" distB="0" distL="0" distR="0" wp14:anchorId="25B215BE" wp14:editId="31E84C39">
            <wp:extent cx="6090286" cy="3371850"/>
            <wp:effectExtent l="38100" t="38100" r="43815" b="3810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12849" cy="3384342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8498DB" w14:textId="77777777" w:rsidR="003D718F" w:rsidRDefault="003D718F" w:rsidP="003D718F">
      <w:pPr>
        <w:pStyle w:val="aff"/>
        <w:ind w:right="720"/>
        <w:jc w:val="right"/>
      </w:pPr>
      <w:r w:rsidRPr="00717440">
        <w:rPr>
          <w:rFonts w:hint="eastAsia"/>
          <w:b w:val="0"/>
          <w:szCs w:val="24"/>
        </w:rPr>
        <w:t>資料來源：內政部國土測繪中心</w:t>
      </w:r>
    </w:p>
    <w:p w14:paraId="2BE8F6CE" w14:textId="21BE03F3" w:rsidR="003D718F" w:rsidRPr="001F08D0" w:rsidRDefault="003D718F" w:rsidP="003D718F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r w:rsidRPr="001F08D0">
        <w:t>.</w:t>
      </w:r>
      <w:r>
        <w:rPr>
          <w:rFonts w:hint="eastAsia"/>
        </w:rPr>
        <w:t>4</w:t>
      </w:r>
      <w:r w:rsidRPr="001F08D0">
        <w:rPr>
          <w:rFonts w:hint="eastAsia"/>
        </w:rPr>
        <w:t xml:space="preserve">　</w:t>
      </w:r>
      <w:r>
        <w:rPr>
          <w:rFonts w:hint="eastAsia"/>
        </w:rPr>
        <w:t>人為</w:t>
      </w:r>
      <w:r w:rsidRPr="001F08D0">
        <w:rPr>
          <w:rFonts w:hint="eastAsia"/>
        </w:rPr>
        <w:t>災害潛勢圖</w:t>
      </w:r>
    </w:p>
    <w:p w14:paraId="2351103C" w14:textId="08A7CAB5" w:rsidR="003D718F" w:rsidRDefault="003D718F" w:rsidP="003D718F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E20B02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77E887A3" w14:textId="77777777" w:rsidR="003D718F" w:rsidRDefault="003D718F" w:rsidP="003D718F">
      <w:pPr>
        <w:pStyle w:val="afd"/>
        <w:spacing w:after="180"/>
      </w:pPr>
      <w:r w:rsidRPr="00962A20">
        <w:rPr>
          <w:noProof/>
        </w:rPr>
        <w:lastRenderedPageBreak/>
        <w:drawing>
          <wp:inline distT="0" distB="0" distL="0" distR="0" wp14:anchorId="544239FA" wp14:editId="566A8C6D">
            <wp:extent cx="5977522" cy="3607435"/>
            <wp:effectExtent l="38100" t="38100" r="42545" b="31115"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85811" cy="3612438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EA8811C" w14:textId="77777777" w:rsidR="003D718F" w:rsidRDefault="003D718F" w:rsidP="003D718F">
      <w:pPr>
        <w:pStyle w:val="aff"/>
        <w:tabs>
          <w:tab w:val="left" w:pos="5812"/>
        </w:tabs>
        <w:ind w:right="720"/>
        <w:jc w:val="right"/>
      </w:pPr>
      <w:r w:rsidRPr="00115F98">
        <w:rPr>
          <w:rFonts w:hint="eastAsia"/>
          <w:b w:val="0"/>
          <w:szCs w:val="24"/>
        </w:rPr>
        <w:t>資料來源：行政院原子能委員會</w:t>
      </w:r>
    </w:p>
    <w:p w14:paraId="116DE39F" w14:textId="4A47E6D6" w:rsidR="003D718F" w:rsidRPr="001F08D0" w:rsidRDefault="003D718F" w:rsidP="003D718F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r w:rsidRPr="001F08D0">
        <w:t>.</w:t>
      </w:r>
      <w:r>
        <w:rPr>
          <w:rFonts w:hint="eastAsia"/>
        </w:rPr>
        <w:t>5</w:t>
      </w:r>
      <w:r w:rsidRPr="001F08D0">
        <w:rPr>
          <w:rFonts w:hint="eastAsia"/>
        </w:rPr>
        <w:t xml:space="preserve">　</w:t>
      </w:r>
      <w:r>
        <w:rPr>
          <w:rFonts w:hint="eastAsia"/>
        </w:rPr>
        <w:t>輻射</w:t>
      </w:r>
      <w:r w:rsidRPr="001F08D0">
        <w:rPr>
          <w:rFonts w:hint="eastAsia"/>
        </w:rPr>
        <w:t>災害潛勢圖</w:t>
      </w:r>
    </w:p>
    <w:p w14:paraId="3FC1F313" w14:textId="59F2E581" w:rsidR="003D718F" w:rsidRDefault="003D718F" w:rsidP="003D718F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E20B02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0E96EF1B" w14:textId="77777777" w:rsidR="003D718F" w:rsidRDefault="003D718F" w:rsidP="003D718F">
      <w:pPr>
        <w:pStyle w:val="afd"/>
        <w:spacing w:after="180"/>
      </w:pPr>
      <w:r w:rsidRPr="00962A20">
        <w:rPr>
          <w:noProof/>
        </w:rPr>
        <w:drawing>
          <wp:inline distT="0" distB="0" distL="0" distR="0" wp14:anchorId="069A9EFE" wp14:editId="7D260A34">
            <wp:extent cx="6057900" cy="3343275"/>
            <wp:effectExtent l="38100" t="38100" r="38100" b="47625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343275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F5F920F" w14:textId="77777777" w:rsidR="003D718F" w:rsidRPr="00B67326" w:rsidRDefault="003D718F" w:rsidP="003D718F">
      <w:pPr>
        <w:ind w:right="960"/>
        <w:jc w:val="right"/>
      </w:pPr>
      <w:r w:rsidRPr="00B67326">
        <w:rPr>
          <w:rFonts w:hint="eastAsia"/>
        </w:rPr>
        <w:t>資料來源：國家災害防救科技中心</w:t>
      </w:r>
    </w:p>
    <w:p w14:paraId="20732C95" w14:textId="57FCCA74" w:rsidR="003D718F" w:rsidRPr="001F08D0" w:rsidRDefault="003D718F" w:rsidP="003D718F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2</w:t>
      </w:r>
      <w:r w:rsidR="0038247B" w:rsidRPr="001F08D0">
        <w:t>.</w:t>
      </w:r>
      <w:r w:rsidR="0038247B">
        <w:t>4</w:t>
      </w:r>
      <w:r w:rsidRPr="001F08D0">
        <w:fldChar w:fldCharType="end"/>
      </w:r>
      <w:r w:rsidRPr="001F08D0">
        <w:t>.</w:t>
      </w:r>
      <w:r>
        <w:rPr>
          <w:rFonts w:hint="eastAsia"/>
        </w:rPr>
        <w:t>6</w:t>
      </w:r>
      <w:r w:rsidRPr="001F08D0">
        <w:rPr>
          <w:rFonts w:hint="eastAsia"/>
        </w:rPr>
        <w:t xml:space="preserve">　</w:t>
      </w:r>
      <w:r>
        <w:rPr>
          <w:rFonts w:hint="eastAsia"/>
        </w:rPr>
        <w:t>海嘯</w:t>
      </w:r>
      <w:r w:rsidRPr="001F08D0">
        <w:rPr>
          <w:rFonts w:hint="eastAsia"/>
        </w:rPr>
        <w:t>災害潛勢圖</w:t>
      </w:r>
    </w:p>
    <w:p w14:paraId="7D820F84" w14:textId="62EA0045" w:rsidR="003D718F" w:rsidRDefault="003D718F" w:rsidP="003D718F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E20B02">
        <w:rPr>
          <w:rFonts w:hint="eastAsia"/>
          <w:u w:val="single"/>
        </w:rPr>
        <w:t>1</w:t>
      </w:r>
      <w:r w:rsidR="0094111E">
        <w:rPr>
          <w:rFonts w:hint="eastAsia"/>
          <w:u w:val="single"/>
        </w:rPr>
        <w:t>10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94111E">
        <w:rPr>
          <w:rFonts w:hint="eastAsia"/>
          <w:u w:val="single"/>
        </w:rPr>
        <w:t>30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50F6B881" w14:textId="3BDEA61F" w:rsidR="00A8583F" w:rsidRPr="001F08D0" w:rsidRDefault="00A8583F" w:rsidP="00A8583F">
      <w:pPr>
        <w:pStyle w:val="af7"/>
        <w:spacing w:before="180" w:after="36"/>
      </w:pPr>
      <w:bookmarkStart w:id="112" w:name="_Ref40783473"/>
      <w:bookmarkStart w:id="113" w:name="_Toc40708620"/>
      <w:bookmarkStart w:id="114" w:name="_Toc45879697"/>
      <w:bookmarkStart w:id="115" w:name="_Hlk40784438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13</w:t>
      </w:r>
      <w:r w:rsidRPr="001F08D0">
        <w:fldChar w:fldCharType="end"/>
      </w:r>
      <w:bookmarkEnd w:id="112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116" w:name="_Hlk40963414"/>
      <w:r w:rsidRPr="001F08D0">
        <w:rPr>
          <w:rFonts w:hint="eastAsia"/>
        </w:rPr>
        <w:t>紀錄</w:t>
      </w:r>
      <w:bookmarkEnd w:id="116"/>
      <w:r w:rsidRPr="001F08D0">
        <w:rPr>
          <w:rFonts w:hint="eastAsia"/>
        </w:rPr>
        <w:t>表</w:t>
      </w:r>
      <w:bookmarkEnd w:id="113"/>
      <w:bookmarkEnd w:id="114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14:paraId="71B224EF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4111A4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7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3F29374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2B3BA9A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2AE8C2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3E68C6F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4A590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6E9AD82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562931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17"/>
      <w:tr w:rsidR="004D1C60" w:rsidRPr="001F08D0" w14:paraId="0AACE12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2B3BDD1" w14:textId="25B2CC4C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3485C76E" w14:textId="6A7C438A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</w:rPr>
              <w:t>1</w:t>
            </w:r>
            <w:r w:rsidR="0094111E">
              <w:rPr>
                <w:rFonts w:hint="eastAsia"/>
              </w:rPr>
              <w:t>10</w:t>
            </w:r>
            <w:r w:rsidRPr="00BE02C8">
              <w:rPr>
                <w:rFonts w:hint="eastAsia"/>
              </w:rPr>
              <w:t>年</w:t>
            </w:r>
            <w:r w:rsidR="0094111E">
              <w:rPr>
                <w:rFonts w:hint="eastAsia"/>
              </w:rPr>
              <w:t>6</w:t>
            </w:r>
            <w:r w:rsidRPr="00BE02C8">
              <w:rPr>
                <w:rFonts w:hint="eastAsia"/>
              </w:rPr>
              <w:t>月</w:t>
            </w:r>
            <w:r>
              <w:rPr>
                <w:rFonts w:hint="eastAsia"/>
              </w:rPr>
              <w:t>13</w:t>
            </w:r>
            <w:r w:rsidRPr="00BE02C8">
              <w:rPr>
                <w:rFonts w:hint="eastAsia"/>
              </w:rPr>
              <w:t>日</w:t>
            </w:r>
          </w:p>
        </w:tc>
        <w:tc>
          <w:tcPr>
            <w:tcW w:w="305" w:type="pct"/>
            <w:vAlign w:val="center"/>
          </w:tcPr>
          <w:p w14:paraId="0B408BE6" w14:textId="56FEA4B8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淹水</w:t>
            </w:r>
          </w:p>
        </w:tc>
        <w:tc>
          <w:tcPr>
            <w:tcW w:w="441" w:type="pct"/>
            <w:vAlign w:val="center"/>
          </w:tcPr>
          <w:p w14:paraId="4643AE3A" w14:textId="02021225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84CF3">
              <w:t>忠孝一樓</w:t>
            </w:r>
          </w:p>
        </w:tc>
        <w:tc>
          <w:tcPr>
            <w:tcW w:w="939" w:type="pct"/>
            <w:vAlign w:val="center"/>
          </w:tcPr>
          <w:p w14:paraId="2D7FBF56" w14:textId="247ECD1D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84CF3">
              <w:t>豪雨侵襲，因忠孝樓周遭抽、排水設施損壞、淤積造成淹水。</w:t>
            </w:r>
          </w:p>
        </w:tc>
        <w:tc>
          <w:tcPr>
            <w:tcW w:w="589" w:type="pct"/>
            <w:vAlign w:val="center"/>
          </w:tcPr>
          <w:p w14:paraId="18DC1F09" w14:textId="2F8FA9CE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</w:t>
            </w:r>
          </w:p>
        </w:tc>
        <w:tc>
          <w:tcPr>
            <w:tcW w:w="881" w:type="pct"/>
            <w:vAlign w:val="center"/>
          </w:tcPr>
          <w:p w14:paraId="4F9F591C" w14:textId="35720D44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84CF3">
              <w:t>無</w:t>
            </w:r>
          </w:p>
        </w:tc>
        <w:tc>
          <w:tcPr>
            <w:tcW w:w="882" w:type="pct"/>
            <w:vAlign w:val="center"/>
          </w:tcPr>
          <w:p w14:paraId="2F2A73E5" w14:textId="7373C3D7" w:rsidR="004D1C60" w:rsidRPr="001F08D0" w:rsidRDefault="004D1C60" w:rsidP="004D1C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84CF3">
              <w:t>將忠孝樓一樓學生引導至二樓，使用移動式抽水機並清理排水溝。</w:t>
            </w:r>
          </w:p>
        </w:tc>
      </w:tr>
    </w:tbl>
    <w:p w14:paraId="51525650" w14:textId="5ECA9F78" w:rsidR="004D1C60" w:rsidRDefault="004D1C60" w:rsidP="00F27207">
      <w:pPr>
        <w:pStyle w:val="af2"/>
        <w:ind w:left="480" w:hanging="480"/>
      </w:pPr>
    </w:p>
    <w:p w14:paraId="1E5495BD" w14:textId="65ACA677" w:rsidR="004D1C60" w:rsidRDefault="004D1C60" w:rsidP="00F27207">
      <w:pPr>
        <w:pStyle w:val="af2"/>
        <w:ind w:left="480" w:hanging="480"/>
      </w:pPr>
    </w:p>
    <w:p w14:paraId="2B7B2109" w14:textId="62369E47" w:rsidR="004D1C60" w:rsidRDefault="004D1C60" w:rsidP="00F27207">
      <w:pPr>
        <w:pStyle w:val="af2"/>
        <w:ind w:left="480" w:hanging="480"/>
      </w:pPr>
    </w:p>
    <w:p w14:paraId="6462F982" w14:textId="0783B8FA" w:rsidR="004D1C60" w:rsidRDefault="004D1C60" w:rsidP="00F27207">
      <w:pPr>
        <w:pStyle w:val="af2"/>
        <w:ind w:left="480" w:hanging="480"/>
      </w:pPr>
    </w:p>
    <w:p w14:paraId="635BFBB3" w14:textId="7B2D153D" w:rsidR="004D1C60" w:rsidRDefault="004D1C60" w:rsidP="00F27207">
      <w:pPr>
        <w:pStyle w:val="af2"/>
        <w:ind w:left="480" w:hanging="480"/>
      </w:pPr>
    </w:p>
    <w:p w14:paraId="0B94BA47" w14:textId="5814CA4C" w:rsidR="004D1C60" w:rsidRDefault="004D1C60" w:rsidP="00F27207">
      <w:pPr>
        <w:pStyle w:val="af2"/>
        <w:ind w:left="480" w:hanging="480"/>
      </w:pPr>
    </w:p>
    <w:p w14:paraId="30A1A837" w14:textId="5F90D891" w:rsidR="004D1C60" w:rsidRDefault="004D1C60" w:rsidP="00F27207">
      <w:pPr>
        <w:pStyle w:val="af2"/>
        <w:ind w:left="480" w:hanging="480"/>
      </w:pPr>
    </w:p>
    <w:p w14:paraId="52D12ED5" w14:textId="2D5D170C" w:rsidR="004D1C60" w:rsidRDefault="004D1C60" w:rsidP="00F27207">
      <w:pPr>
        <w:pStyle w:val="af2"/>
        <w:ind w:left="480" w:hanging="480"/>
      </w:pPr>
    </w:p>
    <w:p w14:paraId="6749F176" w14:textId="57FE4F04" w:rsidR="004D1C60" w:rsidRDefault="004D1C60" w:rsidP="00F27207">
      <w:pPr>
        <w:pStyle w:val="af2"/>
        <w:ind w:left="480" w:hanging="480"/>
      </w:pPr>
    </w:p>
    <w:p w14:paraId="522A22D9" w14:textId="0FD494C0" w:rsidR="004D1C60" w:rsidRDefault="004D1C60" w:rsidP="00F27207">
      <w:pPr>
        <w:pStyle w:val="af2"/>
        <w:ind w:left="480" w:hanging="480"/>
      </w:pPr>
    </w:p>
    <w:p w14:paraId="695B32E2" w14:textId="147581C1" w:rsidR="004D1C60" w:rsidRDefault="004D1C60" w:rsidP="00F27207">
      <w:pPr>
        <w:pStyle w:val="af2"/>
        <w:ind w:left="480" w:hanging="480"/>
      </w:pPr>
    </w:p>
    <w:p w14:paraId="7AFF8820" w14:textId="16DDE1C7" w:rsidR="004D1C60" w:rsidRDefault="004D1C60" w:rsidP="00F27207">
      <w:pPr>
        <w:pStyle w:val="af2"/>
        <w:ind w:left="480" w:hanging="480"/>
      </w:pPr>
    </w:p>
    <w:p w14:paraId="592B55CD" w14:textId="6A460506" w:rsidR="004D1C60" w:rsidRDefault="004D1C60" w:rsidP="00F27207">
      <w:pPr>
        <w:pStyle w:val="af2"/>
        <w:ind w:left="480" w:hanging="480"/>
      </w:pPr>
    </w:p>
    <w:p w14:paraId="1B3BA421" w14:textId="73C5DC67" w:rsidR="004D1C60" w:rsidRDefault="004D1C60" w:rsidP="00F27207">
      <w:pPr>
        <w:pStyle w:val="af2"/>
        <w:ind w:left="480" w:hanging="480"/>
      </w:pPr>
    </w:p>
    <w:p w14:paraId="08A53DE1" w14:textId="683DB0FD" w:rsidR="004D1C60" w:rsidRDefault="004D1C60" w:rsidP="00F27207">
      <w:pPr>
        <w:pStyle w:val="af2"/>
        <w:ind w:left="480" w:hanging="480"/>
      </w:pPr>
    </w:p>
    <w:p w14:paraId="21BBB76C" w14:textId="6C211849" w:rsidR="004D1C60" w:rsidRDefault="004D1C60" w:rsidP="00F27207">
      <w:pPr>
        <w:pStyle w:val="af2"/>
        <w:ind w:left="480" w:hanging="480"/>
      </w:pPr>
    </w:p>
    <w:p w14:paraId="4CAD8787" w14:textId="08CE4564" w:rsidR="004D1C60" w:rsidRDefault="004D1C60" w:rsidP="00F27207">
      <w:pPr>
        <w:pStyle w:val="af2"/>
        <w:ind w:left="480" w:hanging="480"/>
      </w:pPr>
    </w:p>
    <w:p w14:paraId="6C48CC57" w14:textId="57EC2ED9" w:rsidR="004D1C60" w:rsidRDefault="004D1C60" w:rsidP="00F27207">
      <w:pPr>
        <w:pStyle w:val="af2"/>
        <w:ind w:left="480" w:hanging="480"/>
      </w:pPr>
    </w:p>
    <w:p w14:paraId="1ACE27B5" w14:textId="3BD5968A" w:rsidR="004D1C60" w:rsidRDefault="004D1C60" w:rsidP="00F27207">
      <w:pPr>
        <w:pStyle w:val="af2"/>
        <w:ind w:left="480" w:hanging="480"/>
      </w:pPr>
    </w:p>
    <w:p w14:paraId="0BFCF2B8" w14:textId="07675D5C" w:rsidR="004D1C60" w:rsidRDefault="004D1C60" w:rsidP="00F27207">
      <w:pPr>
        <w:pStyle w:val="af2"/>
        <w:ind w:left="480" w:hanging="480"/>
      </w:pPr>
    </w:p>
    <w:p w14:paraId="23753F28" w14:textId="61D116D7" w:rsidR="004D1C60" w:rsidRDefault="004D1C60" w:rsidP="00F27207">
      <w:pPr>
        <w:pStyle w:val="af2"/>
        <w:ind w:left="480" w:hanging="480"/>
      </w:pPr>
    </w:p>
    <w:p w14:paraId="2D663243" w14:textId="589E1831" w:rsidR="004D1C60" w:rsidRDefault="004D1C60" w:rsidP="00F27207">
      <w:pPr>
        <w:pStyle w:val="af2"/>
        <w:ind w:left="480" w:hanging="480"/>
      </w:pPr>
    </w:p>
    <w:p w14:paraId="44130045" w14:textId="1746890B" w:rsidR="004D1C60" w:rsidRDefault="004D1C60" w:rsidP="00F27207">
      <w:pPr>
        <w:pStyle w:val="af2"/>
        <w:ind w:left="480" w:hanging="480"/>
      </w:pPr>
    </w:p>
    <w:p w14:paraId="08041B07" w14:textId="6814F2A2" w:rsidR="004D1C60" w:rsidRDefault="004D1C60" w:rsidP="00F27207">
      <w:pPr>
        <w:pStyle w:val="af2"/>
        <w:ind w:left="480" w:hanging="480"/>
      </w:pPr>
    </w:p>
    <w:p w14:paraId="06AD2BAA" w14:textId="6EF59246" w:rsidR="004D1C60" w:rsidRDefault="004D1C60" w:rsidP="00F27207">
      <w:pPr>
        <w:pStyle w:val="af2"/>
        <w:ind w:left="480" w:hanging="480"/>
      </w:pPr>
    </w:p>
    <w:p w14:paraId="5DF96A8F" w14:textId="6F264CFB" w:rsidR="004D1C60" w:rsidRDefault="004D1C60" w:rsidP="00F27207">
      <w:pPr>
        <w:pStyle w:val="af2"/>
        <w:ind w:left="480" w:hanging="480"/>
      </w:pPr>
    </w:p>
    <w:p w14:paraId="2B641CFD" w14:textId="0A95F5B0" w:rsidR="004D1C60" w:rsidRDefault="004D1C60" w:rsidP="00F27207">
      <w:pPr>
        <w:pStyle w:val="af2"/>
        <w:ind w:left="480" w:hanging="480"/>
      </w:pPr>
    </w:p>
    <w:p w14:paraId="35FF24AC" w14:textId="43296DAC" w:rsidR="004D1C60" w:rsidRDefault="004D1C60" w:rsidP="00F27207">
      <w:pPr>
        <w:pStyle w:val="af2"/>
        <w:ind w:left="480" w:hanging="480"/>
      </w:pPr>
    </w:p>
    <w:p w14:paraId="27612E50" w14:textId="4E73246A" w:rsidR="004D1C60" w:rsidRDefault="004D1C60" w:rsidP="00F27207">
      <w:pPr>
        <w:pStyle w:val="af2"/>
        <w:ind w:left="480" w:hanging="480"/>
      </w:pPr>
    </w:p>
    <w:p w14:paraId="3248D538" w14:textId="701A3284" w:rsidR="004D1C60" w:rsidRDefault="004D1C60" w:rsidP="00F27207">
      <w:pPr>
        <w:pStyle w:val="af2"/>
        <w:ind w:left="480" w:hanging="480"/>
      </w:pPr>
    </w:p>
    <w:p w14:paraId="3810E558" w14:textId="6EAFA3DB" w:rsidR="004D1C60" w:rsidRDefault="004D1C60" w:rsidP="00F27207">
      <w:pPr>
        <w:pStyle w:val="af2"/>
        <w:ind w:left="480" w:hanging="480"/>
      </w:pPr>
    </w:p>
    <w:p w14:paraId="632DFCFF" w14:textId="70646381" w:rsidR="004D1C60" w:rsidRDefault="004D1C60" w:rsidP="00F27207">
      <w:pPr>
        <w:pStyle w:val="af2"/>
        <w:ind w:left="480" w:hanging="480"/>
      </w:pPr>
    </w:p>
    <w:p w14:paraId="564A361C" w14:textId="25460874" w:rsidR="004D1C60" w:rsidRDefault="004D1C60" w:rsidP="00F27207">
      <w:pPr>
        <w:pStyle w:val="af2"/>
        <w:ind w:left="480" w:hanging="480"/>
      </w:pPr>
    </w:p>
    <w:p w14:paraId="0ABF209D" w14:textId="377BEE61" w:rsidR="004D1C60" w:rsidRDefault="004D1C60" w:rsidP="00F27207">
      <w:pPr>
        <w:pStyle w:val="af2"/>
        <w:ind w:left="480" w:hanging="480"/>
      </w:pPr>
    </w:p>
    <w:p w14:paraId="2874D003" w14:textId="36773075" w:rsidR="004D1C60" w:rsidRDefault="004D1C60" w:rsidP="00F27207">
      <w:pPr>
        <w:pStyle w:val="af2"/>
        <w:ind w:left="480" w:hanging="480"/>
      </w:pPr>
    </w:p>
    <w:p w14:paraId="158AC861" w14:textId="7E1A6C59" w:rsidR="004D1C60" w:rsidRDefault="004D1C60" w:rsidP="00F27207">
      <w:pPr>
        <w:pStyle w:val="af2"/>
        <w:ind w:left="480" w:hanging="480"/>
      </w:pPr>
    </w:p>
    <w:p w14:paraId="56BB8C77" w14:textId="16A493C9" w:rsidR="004D1C60" w:rsidRDefault="004D1C60" w:rsidP="00F27207">
      <w:pPr>
        <w:pStyle w:val="af2"/>
        <w:ind w:left="480" w:hanging="480"/>
      </w:pPr>
    </w:p>
    <w:p w14:paraId="42C64ACE" w14:textId="5280F1EB" w:rsidR="004D1C60" w:rsidRDefault="004D1C60" w:rsidP="00F27207">
      <w:pPr>
        <w:pStyle w:val="af2"/>
        <w:ind w:left="480" w:hanging="480"/>
      </w:pPr>
    </w:p>
    <w:p w14:paraId="37CDAEB2" w14:textId="77777777" w:rsidR="004D1C60" w:rsidRPr="001F08D0" w:rsidRDefault="004D1C60" w:rsidP="00F27207">
      <w:pPr>
        <w:pStyle w:val="af2"/>
        <w:ind w:left="480" w:hanging="480"/>
      </w:pPr>
    </w:p>
    <w:p w14:paraId="608CA3DC" w14:textId="47A42BC7" w:rsidR="00E331F3" w:rsidRPr="001F08D0" w:rsidRDefault="00E331F3" w:rsidP="005204DF">
      <w:pPr>
        <w:pStyle w:val="2"/>
        <w:spacing w:before="180" w:after="180"/>
      </w:pPr>
      <w:bookmarkStart w:id="118" w:name="_Toc11163080"/>
      <w:bookmarkStart w:id="119" w:name="_Toc39054963"/>
      <w:bookmarkStart w:id="120" w:name="_Toc45879648"/>
      <w:bookmarkEnd w:id="115"/>
      <w:r w:rsidRPr="001F08D0">
        <w:rPr>
          <w:rFonts w:hint="eastAsia"/>
        </w:rPr>
        <w:lastRenderedPageBreak/>
        <w:t>校園災害防救</w:t>
      </w:r>
      <w:bookmarkEnd w:id="118"/>
      <w:r w:rsidR="00463538" w:rsidRPr="001F08D0">
        <w:rPr>
          <w:rFonts w:hint="eastAsia"/>
        </w:rPr>
        <w:t>組織</w:t>
      </w:r>
      <w:bookmarkEnd w:id="119"/>
      <w:bookmarkEnd w:id="120"/>
    </w:p>
    <w:p w14:paraId="41290BE5" w14:textId="55F47680" w:rsidR="00B75763" w:rsidRPr="001F08D0" w:rsidRDefault="00A810C2" w:rsidP="00B75763">
      <w:pPr>
        <w:pStyle w:val="ab"/>
        <w:ind w:firstLine="480"/>
      </w:pPr>
      <w:bookmarkStart w:id="121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22" w:name="_Hlk36645237"/>
      <w:r w:rsidR="006D0C56" w:rsidRPr="001F08D0">
        <w:rPr>
          <w:rFonts w:hint="eastAsia"/>
        </w:rPr>
        <w:t>、災時應變</w:t>
      </w:r>
      <w:bookmarkEnd w:id="122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rPr>
          <w:noProof/>
        </w:rPr>
        <w:t>2</w:t>
      </w:r>
      <w:r w:rsidR="0038247B" w:rsidRPr="001F08D0">
        <w:t>.</w:t>
      </w:r>
      <w:r w:rsidR="0038247B">
        <w:rPr>
          <w:noProof/>
        </w:rPr>
        <w:t>5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23" w:name="_Hlk35248758"/>
      <w:bookmarkStart w:id="124" w:name="_Hlk36644522"/>
    </w:p>
    <w:p w14:paraId="25925619" w14:textId="76AED62F"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23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24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rPr>
          <w:noProof/>
        </w:rPr>
        <w:t>2</w:t>
      </w:r>
      <w:r w:rsidR="0038247B" w:rsidRPr="001F08D0">
        <w:t>.</w:t>
      </w:r>
      <w:r w:rsidR="0038247B">
        <w:rPr>
          <w:noProof/>
        </w:rPr>
        <w:t>14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proofErr w:type="gramStart"/>
      <w:r w:rsidR="003D1031" w:rsidRPr="001F08D0">
        <w:rPr>
          <w:rFonts w:hint="eastAsia"/>
        </w:rPr>
        <w:t>此外，</w:t>
      </w:r>
      <w:proofErr w:type="gramEnd"/>
      <w:r w:rsidR="003D1031" w:rsidRPr="001F08D0">
        <w:rPr>
          <w:rFonts w:hint="eastAsia"/>
        </w:rPr>
        <w:t>平時階段應</w:t>
      </w:r>
      <w:r w:rsidR="003B3CC9" w:rsidRPr="001F08D0">
        <w:rPr>
          <w:rFonts w:hint="eastAsia"/>
        </w:rPr>
        <w:t>規劃</w:t>
      </w:r>
      <w:r w:rsidR="003D1031" w:rsidRPr="00C31D30">
        <w:rPr>
          <w:rFonts w:hint="eastAsia"/>
          <w:color w:val="000000" w:themeColor="text1"/>
        </w:rPr>
        <w:t>緊急應變小組［</w:t>
      </w:r>
      <w:r w:rsidR="003D1031" w:rsidRPr="00C31D30">
        <w:rPr>
          <w:color w:val="000000" w:themeColor="text1"/>
        </w:rPr>
        <w:fldChar w:fldCharType="begin"/>
      </w:r>
      <w:r w:rsidR="003D1031" w:rsidRPr="00C31D30">
        <w:rPr>
          <w:color w:val="000000" w:themeColor="text1"/>
        </w:rPr>
        <w:instrText xml:space="preserve"> </w:instrText>
      </w:r>
      <w:r w:rsidR="003D1031" w:rsidRPr="00C31D30">
        <w:rPr>
          <w:rFonts w:hint="eastAsia"/>
          <w:color w:val="000000" w:themeColor="text1"/>
        </w:rPr>
        <w:instrText>REF _Ref40369688 \h</w:instrText>
      </w:r>
      <w:r w:rsidR="003D1031" w:rsidRPr="00C31D30">
        <w:rPr>
          <w:color w:val="000000" w:themeColor="text1"/>
        </w:rPr>
        <w:instrText xml:space="preserve"> </w:instrText>
      </w:r>
      <w:r w:rsidR="003D1031" w:rsidRPr="00C31D30">
        <w:rPr>
          <w:color w:val="000000" w:themeColor="text1"/>
        </w:rPr>
      </w:r>
      <w:r w:rsidR="003D1031" w:rsidRPr="00C31D30">
        <w:rPr>
          <w:color w:val="000000" w:themeColor="text1"/>
        </w:rPr>
        <w:fldChar w:fldCharType="separate"/>
      </w:r>
      <w:r w:rsidR="0038247B" w:rsidRPr="007D6C5B">
        <w:rPr>
          <w:rFonts w:hint="eastAsia"/>
          <w:color w:val="000000" w:themeColor="text1"/>
        </w:rPr>
        <w:t>表</w:t>
      </w:r>
      <w:r w:rsidR="0038247B">
        <w:rPr>
          <w:noProof/>
          <w:color w:val="000000" w:themeColor="text1"/>
        </w:rPr>
        <w:t>2</w:t>
      </w:r>
      <w:r w:rsidR="0038247B" w:rsidRPr="007D6C5B">
        <w:rPr>
          <w:color w:val="000000" w:themeColor="text1"/>
        </w:rPr>
        <w:t>.</w:t>
      </w:r>
      <w:r w:rsidR="0038247B">
        <w:rPr>
          <w:noProof/>
          <w:color w:val="000000" w:themeColor="text1"/>
        </w:rPr>
        <w:t>15</w:t>
      </w:r>
      <w:r w:rsidR="003D1031" w:rsidRPr="00C31D30">
        <w:rPr>
          <w:color w:val="000000" w:themeColor="text1"/>
        </w:rPr>
        <w:fldChar w:fldCharType="end"/>
      </w:r>
      <w:r w:rsidR="003D1031" w:rsidRPr="00C31D30">
        <w:rPr>
          <w:color w:val="000000" w:themeColor="text1"/>
        </w:rPr>
        <w:t>.1</w:t>
      </w:r>
      <w:proofErr w:type="gramStart"/>
      <w:r w:rsidR="003D1031" w:rsidRPr="00C31D30">
        <w:rPr>
          <w:rFonts w:hint="eastAsia"/>
          <w:color w:val="000000" w:themeColor="text1"/>
        </w:rPr>
        <w:t>］</w:t>
      </w:r>
      <w:proofErr w:type="gramEnd"/>
      <w:r w:rsidR="003D1031" w:rsidRPr="00C31D30">
        <w:rPr>
          <w:rFonts w:hint="eastAsia"/>
          <w:color w:val="000000" w:themeColor="text1"/>
        </w:rPr>
        <w:t>，</w:t>
      </w:r>
      <w:r w:rsidR="003D1031" w:rsidRPr="001F08D0">
        <w:rPr>
          <w:rFonts w:hint="eastAsia"/>
        </w:rPr>
        <w:t>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14:paraId="6C088F1B" w14:textId="21D6C2CB" w:rsidR="00B75763" w:rsidRPr="001F08D0" w:rsidRDefault="00044F1E" w:rsidP="00B75763">
      <w:pPr>
        <w:pStyle w:val="ab"/>
        <w:ind w:firstLine="480"/>
        <w:rPr>
          <w:shd w:val="pct15" w:color="auto" w:fill="FFFFFF"/>
        </w:rPr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25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25"/>
    </w:p>
    <w:p w14:paraId="601B834A" w14:textId="3FD5ABAA" w:rsidR="00FC55D9" w:rsidRPr="001F08D0" w:rsidRDefault="00241CD2" w:rsidP="00A70973">
      <w:pPr>
        <w:pStyle w:val="aff0"/>
      </w:pPr>
      <w: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32761E4" wp14:editId="5C66A7C2">
                <wp:simplePos x="0" y="0"/>
                <wp:positionH relativeFrom="column">
                  <wp:posOffset>5308187</wp:posOffset>
                </wp:positionH>
                <wp:positionV relativeFrom="paragraph">
                  <wp:posOffset>2883964</wp:posOffset>
                </wp:positionV>
                <wp:extent cx="754912" cy="287079"/>
                <wp:effectExtent l="0" t="0" r="26670" b="17780"/>
                <wp:wrapNone/>
                <wp:docPr id="91" name="文字方塊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12" cy="2870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FC3212" w14:textId="0221BA16" w:rsidR="0051261D" w:rsidRDefault="0051261D" w:rsidP="00241CD2">
                            <w:r>
                              <w:rPr>
                                <w:rFonts w:hint="eastAsia"/>
                              </w:rPr>
                              <w:t>輔導室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2761E4" id="_x0000_t202" coordsize="21600,21600" o:spt="202" path="m,l,21600r21600,l21600,xe">
                <v:stroke joinstyle="miter"/>
                <v:path gradientshapeok="t" o:connecttype="rect"/>
              </v:shapetype>
              <v:shape id="文字方塊 91" o:spid="_x0000_s1026" type="#_x0000_t202" style="position:absolute;left:0;text-align:left;margin-left:417.95pt;margin-top:227.1pt;width:59.45pt;height:22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" fillcolor="window" strokeweight=".5pt">
                <v:textbox>
                  <w:txbxContent>
                    <w:p w14:paraId="4EFC3212" w14:textId="0221BA16" w:rsidR="0051261D" w:rsidRDefault="0051261D" w:rsidP="00241CD2">
                      <w:r>
                        <w:rPr>
                          <w:rFonts w:hint="eastAsia"/>
                        </w:rPr>
                        <w:t>輔導室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809A4C" wp14:editId="71B285E0">
                <wp:simplePos x="0" y="0"/>
                <wp:positionH relativeFrom="column">
                  <wp:posOffset>5297554</wp:posOffset>
                </wp:positionH>
                <wp:positionV relativeFrom="paragraph">
                  <wp:posOffset>2309805</wp:posOffset>
                </wp:positionV>
                <wp:extent cx="754912" cy="287079"/>
                <wp:effectExtent l="0" t="0" r="26670" b="17780"/>
                <wp:wrapNone/>
                <wp:docPr id="90" name="文字方塊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12" cy="2870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BB9056" w14:textId="756F9D99" w:rsidR="0051261D" w:rsidRDefault="0051261D" w:rsidP="00241CD2">
                            <w:r>
                              <w:rPr>
                                <w:rFonts w:hint="eastAsia"/>
                              </w:rPr>
                              <w:t>會計室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09A4C" id="文字方塊 90" o:spid="_x0000_s1027" type="#_x0000_t202" style="position:absolute;left:0;text-align:left;margin-left:417.15pt;margin-top:181.85pt;width:59.45pt;height:22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" fillcolor="window" strokeweight=".5pt">
                <v:textbox>
                  <w:txbxContent>
                    <w:p w14:paraId="5EBB9056" w14:textId="756F9D99" w:rsidR="0051261D" w:rsidRDefault="0051261D" w:rsidP="00241CD2">
                      <w:r>
                        <w:rPr>
                          <w:rFonts w:hint="eastAsia"/>
                        </w:rPr>
                        <w:t>會計室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B66E408" wp14:editId="0DB6D809">
                <wp:simplePos x="0" y="0"/>
                <wp:positionH relativeFrom="column">
                  <wp:posOffset>5286921</wp:posOffset>
                </wp:positionH>
                <wp:positionV relativeFrom="paragraph">
                  <wp:posOffset>1671851</wp:posOffset>
                </wp:positionV>
                <wp:extent cx="754912" cy="287079"/>
                <wp:effectExtent l="0" t="0" r="26670" b="17780"/>
                <wp:wrapNone/>
                <wp:docPr id="89" name="文字方塊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12" cy="2870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B2CD96" w14:textId="70075077" w:rsidR="0051261D" w:rsidRDefault="0051261D" w:rsidP="00241CD2">
                            <w:r>
                              <w:rPr>
                                <w:rFonts w:hint="eastAsia"/>
                              </w:rPr>
                              <w:t>學務處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66E408" id="文字方塊 89" o:spid="_x0000_s1028" type="#_x0000_t202" style="position:absolute;left:0;text-align:left;margin-left:416.3pt;margin-top:131.65pt;width:59.45pt;height:22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" fillcolor="window" strokeweight=".5pt">
                <v:textbox>
                  <w:txbxContent>
                    <w:p w14:paraId="0EB2CD96" w14:textId="70075077" w:rsidR="0051261D" w:rsidRDefault="0051261D" w:rsidP="00241CD2">
                      <w:r>
                        <w:rPr>
                          <w:rFonts w:hint="eastAsia"/>
                        </w:rPr>
                        <w:t>學務處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40819F" wp14:editId="48ACFFCB">
                <wp:simplePos x="0" y="0"/>
                <wp:positionH relativeFrom="column">
                  <wp:posOffset>5286921</wp:posOffset>
                </wp:positionH>
                <wp:positionV relativeFrom="paragraph">
                  <wp:posOffset>1087061</wp:posOffset>
                </wp:positionV>
                <wp:extent cx="754912" cy="287079"/>
                <wp:effectExtent l="0" t="0" r="26670" b="17780"/>
                <wp:wrapNone/>
                <wp:docPr id="88" name="文字方塊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12" cy="2870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48ABB5" w14:textId="22DA08B6" w:rsidR="0051261D" w:rsidRDefault="0051261D" w:rsidP="00241CD2">
                            <w:r>
                              <w:rPr>
                                <w:rFonts w:hint="eastAsia"/>
                              </w:rPr>
                              <w:t>學務處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0819F" id="文字方塊 88" o:spid="_x0000_s1029" type="#_x0000_t202" style="position:absolute;left:0;text-align:left;margin-left:416.3pt;margin-top:85.6pt;width:59.45pt;height:22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" fillcolor="window" strokeweight=".5pt">
                <v:textbox>
                  <w:txbxContent>
                    <w:p w14:paraId="3C48ABB5" w14:textId="22DA08B6" w:rsidR="0051261D" w:rsidRDefault="0051261D" w:rsidP="00241CD2">
                      <w:r>
                        <w:rPr>
                          <w:rFonts w:hint="eastAsia"/>
                        </w:rPr>
                        <w:t>學務處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FA1985" wp14:editId="2DC5B888">
                <wp:simplePos x="0" y="0"/>
                <wp:positionH relativeFrom="column">
                  <wp:posOffset>5266040</wp:posOffset>
                </wp:positionH>
                <wp:positionV relativeFrom="paragraph">
                  <wp:posOffset>460124</wp:posOffset>
                </wp:positionV>
                <wp:extent cx="754912" cy="287079"/>
                <wp:effectExtent l="0" t="0" r="26670" b="17780"/>
                <wp:wrapNone/>
                <wp:docPr id="87" name="文字方塊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12" cy="287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AEA022" w14:textId="5A69630C" w:rsidR="0051261D" w:rsidRDefault="0051261D">
                            <w:r>
                              <w:rPr>
                                <w:rFonts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A1985" id="文字方塊 87" o:spid="_x0000_s1030" type="#_x0000_t202" style="position:absolute;left:0;text-align:left;margin-left:414.65pt;margin-top:36.25pt;width:59.45pt;height:22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" fillcolor="white [3201]" strokeweight=".5pt">
                <v:textbox>
                  <w:txbxContent>
                    <w:p w14:paraId="55AEA022" w14:textId="5A69630C" w:rsidR="0051261D" w:rsidRDefault="0051261D">
                      <w:r>
                        <w:rPr>
                          <w:rFonts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="00455139" w:rsidRPr="001F08D0">
        <w:drawing>
          <wp:inline distT="0" distB="0" distL="0" distR="0" wp14:anchorId="20013AF7" wp14:editId="0B2FA3F9">
            <wp:extent cx="6462395" cy="867727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945" cy="8678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3B1E5" w14:textId="40C28B8D" w:rsidR="00037937" w:rsidRPr="001F08D0" w:rsidRDefault="00037937" w:rsidP="00037937">
      <w:pPr>
        <w:pStyle w:val="aff"/>
      </w:pPr>
      <w:bookmarkStart w:id="126" w:name="_Ref38359033"/>
      <w:bookmarkStart w:id="127" w:name="_Toc45879685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5</w:t>
      </w:r>
      <w:r w:rsidRPr="001F08D0">
        <w:fldChar w:fldCharType="end"/>
      </w:r>
      <w:bookmarkEnd w:id="126"/>
      <w:r w:rsidRPr="001F08D0">
        <w:rPr>
          <w:rFonts w:hint="eastAsia"/>
        </w:rPr>
        <w:t xml:space="preserve">　校園災害防救組織架構</w:t>
      </w:r>
      <w:bookmarkEnd w:id="127"/>
    </w:p>
    <w:p w14:paraId="4165D5C0" w14:textId="7C30401E" w:rsidR="00037937" w:rsidRPr="001F08D0" w:rsidRDefault="00037937" w:rsidP="00037937">
      <w:pPr>
        <w:pStyle w:val="af7"/>
        <w:spacing w:before="180" w:after="36"/>
      </w:pPr>
      <w:bookmarkStart w:id="128" w:name="_Ref38280232"/>
      <w:bookmarkStart w:id="129" w:name="_Toc45879698"/>
      <w:bookmarkStart w:id="130" w:name="_Hlk20406947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14</w:t>
      </w:r>
      <w:r w:rsidRPr="001F08D0">
        <w:fldChar w:fldCharType="end"/>
      </w:r>
      <w:bookmarkEnd w:id="128"/>
      <w:r w:rsidRPr="001F08D0">
        <w:rPr>
          <w:rFonts w:hint="eastAsia"/>
        </w:rPr>
        <w:t xml:space="preserve">　平時減災整備工作分配表</w:t>
      </w:r>
      <w:bookmarkEnd w:id="129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14:paraId="629272BC" w14:textId="77777777" w:rsidTr="004D1C60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1C20CE3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31" w:name="_Hlk40370386"/>
            <w:bookmarkStart w:id="132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1C752FD1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56B8261D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9" w:type="pct"/>
            <w:shd w:val="clear" w:color="auto" w:fill="D9D9D9"/>
          </w:tcPr>
          <w:p w14:paraId="719B016C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4D1C60" w:rsidRPr="001F08D0" w14:paraId="214693C9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74882B8" w14:textId="669708D4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3CBA051" w14:textId="3D6581B2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5D2043D" w14:textId="7068A3EB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241ED529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74F97691" w14:textId="4DE43A6B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4D1C60" w:rsidRPr="001F08D0" w14:paraId="6252F83F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BA04A48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4E71D7" w14:textId="2FEB213B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秘書室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721C19" w14:textId="6A66B45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  <w:vAlign w:val="center"/>
          </w:tcPr>
          <w:p w14:paraId="17B6FEA0" w14:textId="51D3B069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4D1C60" w:rsidRPr="001F08D0" w14:paraId="7EC98FBD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40A649A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3DC22802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C85BA2E" w14:textId="01215AA1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1444E4E" w14:textId="779E90FA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0EC487E0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1F08D0">
              <w:rPr>
                <w:rFonts w:hint="eastAsia"/>
                <w:color w:val="auto"/>
              </w:rPr>
              <w:t>颱</w:t>
            </w:r>
            <w:proofErr w:type="gramEnd"/>
            <w:r w:rsidRPr="001F08D0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249D62A9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</w:t>
            </w:r>
            <w:proofErr w:type="gramStart"/>
            <w:r w:rsidRPr="001F08D0">
              <w:rPr>
                <w:rFonts w:hint="eastAsia"/>
                <w:color w:val="auto"/>
              </w:rPr>
              <w:t>救圖資</w:t>
            </w:r>
            <w:proofErr w:type="gramEnd"/>
            <w:r w:rsidRPr="001F08D0">
              <w:rPr>
                <w:rFonts w:hint="eastAsia"/>
                <w:color w:val="auto"/>
              </w:rPr>
              <w:t>，如校園防災地圖等。</w:t>
            </w:r>
          </w:p>
          <w:p w14:paraId="44DEAF68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1F08D0">
              <w:rPr>
                <w:rFonts w:hint="eastAsia"/>
                <w:color w:val="auto"/>
              </w:rPr>
              <w:t>綜整工作</w:t>
            </w:r>
            <w:proofErr w:type="gramEnd"/>
            <w:r w:rsidRPr="001F08D0">
              <w:rPr>
                <w:rFonts w:hint="eastAsia"/>
                <w:color w:val="auto"/>
              </w:rPr>
              <w:t>成果及檢討。</w:t>
            </w:r>
          </w:p>
          <w:p w14:paraId="28B69046" w14:textId="17758D38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如遇災害發生之虞，應召開緊急會議，確保各項應變作為</w:t>
            </w:r>
            <w:proofErr w:type="gramStart"/>
            <w:r w:rsidRPr="001F08D0">
              <w:rPr>
                <w:rFonts w:hint="eastAsia"/>
                <w:color w:val="auto"/>
              </w:rPr>
              <w:t>布署</w:t>
            </w:r>
            <w:proofErr w:type="gramEnd"/>
            <w:r w:rsidRPr="001F08D0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4D1C60" w:rsidRPr="001F08D0" w14:paraId="50D1BD7C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59C3C59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5C3F162" w14:textId="192CB365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100847" w14:textId="62EAF059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40FF2D53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14:paraId="187AB115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1F08D0">
              <w:rPr>
                <w:rFonts w:hint="eastAsia"/>
                <w:color w:val="auto"/>
              </w:rPr>
              <w:t>務</w:t>
            </w:r>
            <w:proofErr w:type="gramEnd"/>
            <w:r w:rsidRPr="001F08D0">
              <w:rPr>
                <w:rFonts w:hint="eastAsia"/>
                <w:color w:val="auto"/>
              </w:rPr>
              <w:t>實施。</w:t>
            </w:r>
          </w:p>
          <w:p w14:paraId="3D5A6B43" w14:textId="74E5B071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掌握學校所在區域環境與災害特性，納入課程。</w:t>
            </w:r>
          </w:p>
        </w:tc>
      </w:tr>
      <w:tr w:rsidR="004D1C60" w:rsidRPr="001F08D0" w14:paraId="13CB91B4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95F1737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A524C" w14:textId="6A136B2F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7042C16" w14:textId="0603D6A6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561C3935" w14:textId="41DC17D6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1F08D0">
              <w:rPr>
                <w:rFonts w:hint="eastAsia"/>
                <w:color w:val="auto"/>
              </w:rPr>
              <w:t>週</w:t>
            </w:r>
            <w:proofErr w:type="gramEnd"/>
            <w:r w:rsidRPr="001F08D0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4D1C60" w:rsidRPr="001F08D0" w14:paraId="1B502EA1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3A16C01" w14:textId="77777777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2B90C06" w14:textId="5C4E5959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會計室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F1BB7" w14:textId="44C68A44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028CA361" w14:textId="77777777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41029663" w14:textId="686480F9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4D1C60" w:rsidRPr="001F08D0" w14:paraId="14A284B0" w14:textId="77777777" w:rsidTr="004D1C60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6E19A815" w14:textId="2508B9F0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522669" w14:textId="0FB331DE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輔導室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F9882DB" w14:textId="688CB8FC" w:rsidR="004D1C60" w:rsidRPr="001F08D0" w:rsidRDefault="004D1C60" w:rsidP="004D1C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各處室</w:t>
            </w:r>
          </w:p>
        </w:tc>
        <w:tc>
          <w:tcPr>
            <w:tcW w:w="3149" w:type="pct"/>
          </w:tcPr>
          <w:p w14:paraId="68E0D6EF" w14:textId="1D59D036" w:rsidR="004D1C60" w:rsidRPr="001F08D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  <w:bookmarkEnd w:id="131"/>
      <w:bookmarkEnd w:id="132"/>
    </w:tbl>
    <w:p w14:paraId="1ED212D5" w14:textId="79655937" w:rsidR="00B35A56" w:rsidRPr="001F08D0" w:rsidRDefault="00B35A56" w:rsidP="00FC55D9">
      <w:pPr>
        <w:pStyle w:val="af2"/>
        <w:ind w:left="199" w:hangingChars="83" w:hanging="199"/>
      </w:pPr>
      <w:r w:rsidRPr="001F08D0">
        <w:br w:type="page"/>
      </w:r>
    </w:p>
    <w:p w14:paraId="61601A9A" w14:textId="25C0832D" w:rsidR="00E331F3" w:rsidRPr="007D6C5B" w:rsidRDefault="00357E33" w:rsidP="009D6225">
      <w:pPr>
        <w:pStyle w:val="af7"/>
        <w:spacing w:before="180" w:after="36"/>
        <w:rPr>
          <w:color w:val="000000" w:themeColor="text1"/>
        </w:rPr>
      </w:pPr>
      <w:bookmarkStart w:id="133" w:name="_Ref33711999"/>
      <w:bookmarkStart w:id="134" w:name="_Ref40369688"/>
      <w:bookmarkStart w:id="135" w:name="_Toc34918028"/>
      <w:bookmarkStart w:id="136" w:name="_Ref40700601"/>
      <w:bookmarkStart w:id="137" w:name="_Toc45879699"/>
      <w:bookmarkEnd w:id="121"/>
      <w:bookmarkEnd w:id="130"/>
      <w:r w:rsidRPr="007D6C5B">
        <w:rPr>
          <w:rFonts w:hint="eastAsia"/>
          <w:color w:val="000000" w:themeColor="text1"/>
        </w:rPr>
        <w:lastRenderedPageBreak/>
        <w:t>表</w:t>
      </w:r>
      <w:r w:rsidR="00E509BB" w:rsidRPr="007D6C5B">
        <w:rPr>
          <w:color w:val="000000" w:themeColor="text1"/>
        </w:rPr>
        <w:fldChar w:fldCharType="begin"/>
      </w:r>
      <w:r w:rsidR="00E509BB" w:rsidRPr="007D6C5B">
        <w:rPr>
          <w:color w:val="000000" w:themeColor="text1"/>
        </w:rPr>
        <w:instrText xml:space="preserve"> STYLEREF 1 \s </w:instrText>
      </w:r>
      <w:r w:rsidR="00E509BB" w:rsidRPr="007D6C5B">
        <w:rPr>
          <w:color w:val="000000" w:themeColor="text1"/>
        </w:rPr>
        <w:fldChar w:fldCharType="separate"/>
      </w:r>
      <w:r w:rsidR="0038247B">
        <w:rPr>
          <w:noProof/>
          <w:color w:val="000000" w:themeColor="text1"/>
        </w:rPr>
        <w:t>2</w:t>
      </w:r>
      <w:r w:rsidR="00E509BB" w:rsidRPr="007D6C5B">
        <w:rPr>
          <w:noProof/>
          <w:color w:val="000000" w:themeColor="text1"/>
        </w:rPr>
        <w:fldChar w:fldCharType="end"/>
      </w:r>
      <w:r w:rsidRPr="007D6C5B">
        <w:rPr>
          <w:color w:val="000000" w:themeColor="text1"/>
        </w:rPr>
        <w:t>.</w:t>
      </w:r>
      <w:r w:rsidRPr="007D6C5B">
        <w:rPr>
          <w:color w:val="000000" w:themeColor="text1"/>
        </w:rPr>
        <w:fldChar w:fldCharType="begin"/>
      </w:r>
      <w:r w:rsidRPr="007D6C5B">
        <w:rPr>
          <w:color w:val="000000" w:themeColor="text1"/>
        </w:rPr>
        <w:instrText xml:space="preserve"> SEQ </w:instrText>
      </w:r>
      <w:r w:rsidRPr="007D6C5B">
        <w:rPr>
          <w:rFonts w:hint="eastAsia"/>
          <w:color w:val="000000" w:themeColor="text1"/>
        </w:rPr>
        <w:instrText>表</w:instrText>
      </w:r>
      <w:r w:rsidRPr="007D6C5B">
        <w:rPr>
          <w:color w:val="000000" w:themeColor="text1"/>
        </w:rPr>
        <w:instrText xml:space="preserve"> \* ARABIC \s 1 </w:instrText>
      </w:r>
      <w:r w:rsidRPr="007D6C5B">
        <w:rPr>
          <w:color w:val="000000" w:themeColor="text1"/>
        </w:rPr>
        <w:fldChar w:fldCharType="separate"/>
      </w:r>
      <w:r w:rsidR="0038247B">
        <w:rPr>
          <w:noProof/>
          <w:color w:val="000000" w:themeColor="text1"/>
        </w:rPr>
        <w:t>15</w:t>
      </w:r>
      <w:r w:rsidRPr="007D6C5B">
        <w:rPr>
          <w:color w:val="000000" w:themeColor="text1"/>
        </w:rPr>
        <w:fldChar w:fldCharType="end"/>
      </w:r>
      <w:bookmarkEnd w:id="133"/>
      <w:bookmarkEnd w:id="134"/>
      <w:r w:rsidRPr="007D6C5B">
        <w:rPr>
          <w:rFonts w:hint="eastAsia"/>
          <w:color w:val="000000" w:themeColor="text1"/>
        </w:rPr>
        <w:t>.</w:t>
      </w:r>
      <w:r w:rsidRPr="007D6C5B">
        <w:rPr>
          <w:color w:val="000000" w:themeColor="text1"/>
        </w:rPr>
        <w:t>1</w:t>
      </w:r>
      <w:r w:rsidRPr="007D6C5B">
        <w:rPr>
          <w:rFonts w:hint="eastAsia"/>
          <w:color w:val="000000" w:themeColor="text1"/>
        </w:rPr>
        <w:t xml:space="preserve">　</w:t>
      </w:r>
      <w:bookmarkStart w:id="138" w:name="_Hlk21163075"/>
      <w:bookmarkStart w:id="139" w:name="_Hlk20407030"/>
      <w:r w:rsidR="008E256E" w:rsidRPr="007D6C5B">
        <w:rPr>
          <w:rFonts w:hint="eastAsia"/>
          <w:color w:val="000000" w:themeColor="text1"/>
        </w:rPr>
        <w:t>緊急應變小組</w:t>
      </w:r>
      <w:bookmarkEnd w:id="138"/>
      <w:r w:rsidR="0085247E" w:rsidRPr="007D6C5B">
        <w:rPr>
          <w:rFonts w:hint="eastAsia"/>
          <w:color w:val="000000" w:themeColor="text1"/>
        </w:rPr>
        <w:t>分</w:t>
      </w:r>
      <w:r w:rsidRPr="007D6C5B">
        <w:rPr>
          <w:rFonts w:hint="eastAsia"/>
          <w:color w:val="000000" w:themeColor="text1"/>
        </w:rPr>
        <w:t>組表</w:t>
      </w:r>
      <w:bookmarkEnd w:id="135"/>
      <w:bookmarkEnd w:id="136"/>
      <w:bookmarkEnd w:id="137"/>
      <w:bookmarkEnd w:id="139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35"/>
        <w:gridCol w:w="567"/>
        <w:gridCol w:w="848"/>
        <w:gridCol w:w="1560"/>
        <w:gridCol w:w="708"/>
        <w:gridCol w:w="1133"/>
        <w:gridCol w:w="571"/>
        <w:gridCol w:w="2828"/>
      </w:tblGrid>
      <w:tr w:rsidR="007D6C5B" w:rsidRPr="007D6C5B" w14:paraId="0A8FCD12" w14:textId="77777777" w:rsidTr="0017675F">
        <w:trPr>
          <w:trHeight w:val="20"/>
          <w:tblHeader/>
          <w:jc w:val="center"/>
        </w:trPr>
        <w:tc>
          <w:tcPr>
            <w:tcW w:w="787" w:type="pct"/>
            <w:shd w:val="clear" w:color="auto" w:fill="D9D9D9" w:themeFill="background1" w:themeFillShade="D9"/>
            <w:vAlign w:val="center"/>
          </w:tcPr>
          <w:p w14:paraId="6E75E90B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bookmarkStart w:id="140" w:name="_Hlk37674696"/>
            <w:bookmarkStart w:id="141" w:name="_Hlk37674736"/>
            <w:bookmarkStart w:id="142" w:name="_Hlk40700499"/>
            <w:bookmarkStart w:id="143" w:name="_Hlk40370406"/>
            <w:bookmarkStart w:id="144" w:name="_Toc11163084"/>
            <w:r w:rsidRPr="007D6C5B">
              <w:rPr>
                <w:rFonts w:hint="eastAsia"/>
                <w:b/>
                <w:color w:val="000000" w:themeColor="text1"/>
              </w:rPr>
              <w:t>組別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3C7A3279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職務</w:t>
            </w:r>
          </w:p>
        </w:tc>
        <w:tc>
          <w:tcPr>
            <w:tcW w:w="435" w:type="pct"/>
            <w:shd w:val="clear" w:color="auto" w:fill="D9D9D9"/>
            <w:vAlign w:val="center"/>
          </w:tcPr>
          <w:p w14:paraId="36EF1FF4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姓名</w:t>
            </w:r>
          </w:p>
        </w:tc>
        <w:tc>
          <w:tcPr>
            <w:tcW w:w="800" w:type="pct"/>
            <w:shd w:val="clear" w:color="auto" w:fill="D9D9D9"/>
            <w:vAlign w:val="center"/>
          </w:tcPr>
          <w:p w14:paraId="0EA99EDF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手機</w:t>
            </w:r>
          </w:p>
        </w:tc>
        <w:tc>
          <w:tcPr>
            <w:tcW w:w="363" w:type="pct"/>
            <w:shd w:val="clear" w:color="auto" w:fill="D9D9D9"/>
            <w:vAlign w:val="center"/>
          </w:tcPr>
          <w:p w14:paraId="1C409294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職稱</w:t>
            </w:r>
          </w:p>
        </w:tc>
        <w:tc>
          <w:tcPr>
            <w:tcW w:w="581" w:type="pct"/>
            <w:shd w:val="clear" w:color="auto" w:fill="D9D9D9" w:themeFill="background1" w:themeFillShade="D9"/>
            <w:vAlign w:val="center"/>
          </w:tcPr>
          <w:p w14:paraId="7443E8C4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所在建築物</w:t>
            </w:r>
            <w:r w:rsidRPr="007D6C5B">
              <w:rPr>
                <w:rFonts w:hint="eastAsia"/>
                <w:b/>
                <w:color w:val="000000" w:themeColor="text1"/>
              </w:rPr>
              <w:t>/</w:t>
            </w:r>
            <w:r w:rsidRPr="007D6C5B">
              <w:rPr>
                <w:rFonts w:hint="eastAsia"/>
                <w:b/>
                <w:color w:val="000000" w:themeColor="text1"/>
              </w:rPr>
              <w:t>樓層</w:t>
            </w:r>
          </w:p>
        </w:tc>
        <w:tc>
          <w:tcPr>
            <w:tcW w:w="293" w:type="pct"/>
            <w:shd w:val="clear" w:color="auto" w:fill="D9D9D9" w:themeFill="background1" w:themeFillShade="D9"/>
            <w:vAlign w:val="center"/>
          </w:tcPr>
          <w:p w14:paraId="6C459F76" w14:textId="77777777" w:rsidR="00940B33" w:rsidRPr="007D6C5B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備註</w:t>
            </w:r>
          </w:p>
        </w:tc>
        <w:tc>
          <w:tcPr>
            <w:tcW w:w="1450" w:type="pct"/>
            <w:shd w:val="clear" w:color="auto" w:fill="D9D9D9"/>
            <w:vAlign w:val="center"/>
          </w:tcPr>
          <w:p w14:paraId="4603603D" w14:textId="77777777" w:rsidR="00940B33" w:rsidRPr="007D6C5B" w:rsidRDefault="00940B33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負責工作</w:t>
            </w:r>
          </w:p>
        </w:tc>
      </w:tr>
      <w:tr w:rsidR="007D6C5B" w:rsidRPr="007D6C5B" w14:paraId="1588834E" w14:textId="77777777" w:rsidTr="0017675F">
        <w:trPr>
          <w:trHeight w:val="20"/>
          <w:jc w:val="center"/>
        </w:trPr>
        <w:tc>
          <w:tcPr>
            <w:tcW w:w="1078" w:type="pct"/>
            <w:gridSpan w:val="2"/>
            <w:shd w:val="clear" w:color="auto" w:fill="D9D9D9" w:themeFill="background1" w:themeFillShade="D9"/>
            <w:vAlign w:val="center"/>
          </w:tcPr>
          <w:p w14:paraId="49BAD4E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指揮官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1F865F96" w14:textId="465C4CC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劉威蕤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010DC3C7" w14:textId="15E31EBC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0932-</w:t>
            </w:r>
            <w:proofErr w:type="gramStart"/>
            <w:r w:rsidR="00E64D45">
              <w:rPr>
                <w:rFonts w:ascii="標楷體" w:hAnsi="標楷體" w:hint="eastAsia"/>
                <w:color w:val="000000" w:themeColor="text1"/>
                <w:shd w:val="pct15" w:color="auto" w:fill="FFFFFF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-237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081C6B4F" w14:textId="64945EB2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校長</w:t>
            </w:r>
          </w:p>
        </w:tc>
        <w:tc>
          <w:tcPr>
            <w:tcW w:w="581" w:type="pct"/>
            <w:vAlign w:val="center"/>
          </w:tcPr>
          <w:p w14:paraId="454D6A26" w14:textId="2B01C049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45EE1ED7" w14:textId="7E9AA06C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Align w:val="center"/>
          </w:tcPr>
          <w:p w14:paraId="5B21F6F8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負責指揮、督導、協調。</w:t>
            </w:r>
          </w:p>
          <w:p w14:paraId="410C7244" w14:textId="0E147D51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依情況調動各分組間相互支援。</w:t>
            </w:r>
          </w:p>
        </w:tc>
      </w:tr>
      <w:tr w:rsidR="007D6C5B" w:rsidRPr="007D6C5B" w14:paraId="5E5B3388" w14:textId="77777777" w:rsidTr="0017675F">
        <w:trPr>
          <w:trHeight w:val="20"/>
          <w:jc w:val="center"/>
        </w:trPr>
        <w:tc>
          <w:tcPr>
            <w:tcW w:w="1078" w:type="pct"/>
            <w:gridSpan w:val="2"/>
            <w:shd w:val="clear" w:color="auto" w:fill="D9D9D9" w:themeFill="background1" w:themeFillShade="D9"/>
            <w:vAlign w:val="center"/>
          </w:tcPr>
          <w:p w14:paraId="3C5BB8F3" w14:textId="2D5EC56F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指揮官代理人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25D3221D" w14:textId="7D3A8064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鄭士銘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2FD0723A" w14:textId="47F515D8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0920-</w:t>
            </w:r>
            <w:r w:rsidR="00E64D45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-753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6ABADDAE" w14:textId="1D0017BA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秘書</w:t>
            </w:r>
          </w:p>
        </w:tc>
        <w:tc>
          <w:tcPr>
            <w:tcW w:w="581" w:type="pct"/>
            <w:vAlign w:val="center"/>
          </w:tcPr>
          <w:p w14:paraId="1DD74869" w14:textId="279B044D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6701A2B5" w14:textId="0D094E3E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Align w:val="center"/>
          </w:tcPr>
          <w:p w14:paraId="44CBED4B" w14:textId="7A07216F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於校長不在學校或因故無法執行指揮官職務時，擔任指揮官之任務。</w:t>
            </w:r>
          </w:p>
        </w:tc>
      </w:tr>
      <w:tr w:rsidR="007D6C5B" w:rsidRPr="007D6C5B" w14:paraId="0D4F063F" w14:textId="77777777" w:rsidTr="0017675F">
        <w:trPr>
          <w:trHeight w:val="20"/>
          <w:jc w:val="center"/>
        </w:trPr>
        <w:tc>
          <w:tcPr>
            <w:tcW w:w="1078" w:type="pct"/>
            <w:gridSpan w:val="2"/>
            <w:shd w:val="clear" w:color="auto" w:fill="D9D9D9" w:themeFill="background1" w:themeFillShade="D9"/>
            <w:vAlign w:val="center"/>
          </w:tcPr>
          <w:p w14:paraId="312210B1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發言人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02E7297A" w14:textId="0100CDA0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鄭士銘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792ED242" w14:textId="4BCA3D1D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0920-</w:t>
            </w:r>
            <w:proofErr w:type="gramStart"/>
            <w:r w:rsidR="00E64D45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-753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14451CE0" w14:textId="3D9A4E0F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秘書</w:t>
            </w:r>
          </w:p>
        </w:tc>
        <w:tc>
          <w:tcPr>
            <w:tcW w:w="581" w:type="pct"/>
            <w:vAlign w:val="center"/>
          </w:tcPr>
          <w:p w14:paraId="3A718156" w14:textId="63B16296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2F7B906B" w14:textId="30C245D0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Align w:val="center"/>
          </w:tcPr>
          <w:p w14:paraId="6015004A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負責統一對外發言。</w:t>
            </w:r>
          </w:p>
          <w:p w14:paraId="36BBA1EE" w14:textId="7172F872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呈報上級主管相關通報事宜。</w:t>
            </w:r>
          </w:p>
          <w:p w14:paraId="25D23BDB" w14:textId="6049AC4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襄助指揮官指揮、督導及協調等事宜。</w:t>
            </w:r>
          </w:p>
        </w:tc>
      </w:tr>
      <w:tr w:rsidR="007D6C5B" w:rsidRPr="007D6C5B" w14:paraId="59BD5EAE" w14:textId="77777777" w:rsidTr="0017675F">
        <w:trPr>
          <w:trHeight w:val="20"/>
          <w:jc w:val="center"/>
        </w:trPr>
        <w:tc>
          <w:tcPr>
            <w:tcW w:w="787" w:type="pct"/>
            <w:vMerge w:val="restart"/>
            <w:shd w:val="clear" w:color="auto" w:fill="D9D9D9" w:themeFill="background1" w:themeFillShade="D9"/>
            <w:vAlign w:val="center"/>
          </w:tcPr>
          <w:p w14:paraId="2BAF4F84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搶救組</w:t>
            </w:r>
          </w:p>
          <w:p w14:paraId="7F8A505E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b/>
                <w:color w:val="000000" w:themeColor="text1"/>
                <w:sz w:val="20"/>
                <w:szCs w:val="20"/>
              </w:rPr>
              <w:t>（滅火班）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783A290C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組長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6A4597C9" w14:textId="11EDB208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郭佳真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0ADCDF8D" w14:textId="504BD28C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0928-</w:t>
            </w:r>
            <w:r w:rsidR="00E64D45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-521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5678DC6B" w14:textId="5FDAB44E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</w:tc>
        <w:tc>
          <w:tcPr>
            <w:tcW w:w="581" w:type="pct"/>
            <w:vAlign w:val="center"/>
          </w:tcPr>
          <w:p w14:paraId="75ACD78C" w14:textId="6443EB53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02D61E88" w14:textId="4BFA34FD" w:rsidR="004D1C60" w:rsidRPr="007D6C5B" w:rsidRDefault="004D1C60" w:rsidP="004D1C60">
            <w:pPr>
              <w:pStyle w:val="afe"/>
              <w:spacing w:before="36" w:after="36"/>
              <w:ind w:leftChars="8" w:left="19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 w:val="restart"/>
            <w:vAlign w:val="center"/>
          </w:tcPr>
          <w:p w14:paraId="2D50CFA2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平時急救常識宣導。</w:t>
            </w:r>
          </w:p>
          <w:p w14:paraId="103A3C04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檢修與保養救災相關裝備。</w:t>
            </w:r>
          </w:p>
          <w:p w14:paraId="251D27D7" w14:textId="17ADC669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受災教職員工生之搶救及搜救。</w:t>
            </w:r>
          </w:p>
          <w:p w14:paraId="6A8E3A65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清除障礙物協助逃生。</w:t>
            </w:r>
          </w:p>
          <w:p w14:paraId="6D6325FB" w14:textId="00A15C4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協助疏散未能及時避難之教職員工生。</w:t>
            </w:r>
          </w:p>
          <w:p w14:paraId="495DB0C3" w14:textId="21170A53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關閉校區總電源及瓦斯。</w:t>
            </w:r>
          </w:p>
          <w:p w14:paraId="0BF3E1A8" w14:textId="7D8854A2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設置警示標誌及交通管制。</w:t>
            </w:r>
          </w:p>
          <w:p w14:paraId="7223C428" w14:textId="1BD35E3C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毀損建</w:t>
            </w:r>
            <w:bookmarkStart w:id="145" w:name="_Hlk41468388"/>
            <w:r w:rsidRPr="007D6C5B">
              <w:rPr>
                <w:rFonts w:hint="eastAsia"/>
                <w:color w:val="000000" w:themeColor="text1"/>
              </w:rPr>
              <w:t>築</w:t>
            </w:r>
            <w:bookmarkEnd w:id="145"/>
            <w:r w:rsidRPr="007D6C5B">
              <w:rPr>
                <w:rFonts w:hint="eastAsia"/>
                <w:color w:val="000000" w:themeColor="text1"/>
              </w:rPr>
              <w:t>物與設施之警示標誌。</w:t>
            </w:r>
          </w:p>
          <w:p w14:paraId="40CCB0A1" w14:textId="2D8BA6F6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支援避難引導組及搬運防災救急箱器材。</w:t>
            </w:r>
          </w:p>
          <w:p w14:paraId="7AE86C2A" w14:textId="77777777" w:rsidR="004D1C60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如發生火災，研判火勢，必要時使用滅火器、</w:t>
            </w:r>
            <w:bookmarkStart w:id="146" w:name="_Hlk39652231"/>
            <w:r w:rsidRPr="007D6C5B">
              <w:rPr>
                <w:rFonts w:hint="eastAsia"/>
                <w:color w:val="000000" w:themeColor="text1"/>
              </w:rPr>
              <w:t>室內</w:t>
            </w:r>
            <w:bookmarkEnd w:id="146"/>
            <w:r w:rsidRPr="007D6C5B">
              <w:rPr>
                <w:rFonts w:hint="eastAsia"/>
                <w:color w:val="000000" w:themeColor="text1"/>
              </w:rPr>
              <w:t>消防栓進行初期滅火工作。</w:t>
            </w:r>
          </w:p>
          <w:p w14:paraId="1BFD75E5" w14:textId="77777777" w:rsidR="004F405B" w:rsidRDefault="004F405B" w:rsidP="004F405B">
            <w:pPr>
              <w:pStyle w:val="afe"/>
              <w:spacing w:before="36" w:after="36"/>
              <w:ind w:leftChars="0" w:right="48"/>
              <w:rPr>
                <w:color w:val="000000" w:themeColor="text1"/>
              </w:rPr>
            </w:pPr>
          </w:p>
          <w:p w14:paraId="66F17FB6" w14:textId="0A989E4C" w:rsidR="004F405B" w:rsidRPr="007D6C5B" w:rsidRDefault="004F405B" w:rsidP="004F405B">
            <w:pPr>
              <w:pStyle w:val="afe"/>
              <w:spacing w:before="36" w:after="36"/>
              <w:ind w:leftChars="0" w:right="48"/>
              <w:rPr>
                <w:color w:val="000000" w:themeColor="text1"/>
              </w:rPr>
            </w:pPr>
          </w:p>
        </w:tc>
      </w:tr>
      <w:tr w:rsidR="007D6C5B" w:rsidRPr="007D6C5B" w14:paraId="583E0635" w14:textId="77777777" w:rsidTr="0017675F">
        <w:trPr>
          <w:trHeight w:val="20"/>
          <w:jc w:val="center"/>
        </w:trPr>
        <w:tc>
          <w:tcPr>
            <w:tcW w:w="787" w:type="pct"/>
            <w:vMerge/>
            <w:shd w:val="clear" w:color="auto" w:fill="D9D9D9" w:themeFill="background1" w:themeFillShade="D9"/>
            <w:vAlign w:val="center"/>
          </w:tcPr>
          <w:p w14:paraId="50E612D3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256D0BC9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組員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652FDC10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楊家鑫</w:t>
            </w:r>
          </w:p>
          <w:p w14:paraId="781A2C9F" w14:textId="31397C2C" w:rsidR="004D1C60" w:rsidRPr="007D6C5B" w:rsidRDefault="00111B4E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陳瑞微</w:t>
            </w:r>
          </w:p>
          <w:p w14:paraId="1F2ED5A9" w14:textId="7CC8E5DF" w:rsidR="004D1C60" w:rsidRPr="007D6C5B" w:rsidRDefault="004F3627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李佳穎</w:t>
            </w:r>
          </w:p>
          <w:p w14:paraId="62C77EA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劉康仁</w:t>
            </w:r>
          </w:p>
          <w:p w14:paraId="1A52805F" w14:textId="318CEC40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陳</w:t>
            </w:r>
            <w:r w:rsidR="004F3627">
              <w:rPr>
                <w:rFonts w:hint="eastAsia"/>
                <w:color w:val="000000" w:themeColor="text1"/>
              </w:rPr>
              <w:t>淑伶</w:t>
            </w:r>
          </w:p>
          <w:p w14:paraId="6A137CB9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廖淳格</w:t>
            </w:r>
          </w:p>
          <w:p w14:paraId="6369DD68" w14:textId="2298770D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范</w:t>
            </w:r>
            <w:r w:rsidR="007D6C5B" w:rsidRPr="007D6C5B">
              <w:rPr>
                <w:rFonts w:hint="eastAsia"/>
                <w:color w:val="000000" w:themeColor="text1"/>
              </w:rPr>
              <w:t>偉</w:t>
            </w:r>
            <w:r w:rsidRPr="007D6C5B">
              <w:rPr>
                <w:rFonts w:hint="eastAsia"/>
                <w:color w:val="000000" w:themeColor="text1"/>
              </w:rPr>
              <w:t>書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324A94EF" w14:textId="3210ACF5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0910-</w:t>
            </w:r>
            <w:proofErr w:type="gramStart"/>
            <w:r w:rsidR="00E64D45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-027</w:t>
            </w:r>
          </w:p>
          <w:p w14:paraId="29308BFB" w14:textId="1212D739" w:rsidR="004D1C60" w:rsidRPr="007D6C5B" w:rsidRDefault="004F3627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4F3627">
              <w:rPr>
                <w:color w:val="000000" w:themeColor="text1"/>
              </w:rPr>
              <w:t>0920-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4F3627">
              <w:rPr>
                <w:color w:val="000000" w:themeColor="text1"/>
              </w:rPr>
              <w:t>-480</w:t>
            </w:r>
          </w:p>
          <w:p w14:paraId="4676DC66" w14:textId="4C6EB75C" w:rsidR="004D1C60" w:rsidRDefault="004F3627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4F3627">
              <w:rPr>
                <w:color w:val="000000" w:themeColor="text1"/>
              </w:rPr>
              <w:t>0987-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4F3627">
              <w:rPr>
                <w:color w:val="000000" w:themeColor="text1"/>
              </w:rPr>
              <w:t>-737</w:t>
            </w:r>
          </w:p>
          <w:p w14:paraId="4E7D24B4" w14:textId="23F4C298" w:rsidR="004F3627" w:rsidRPr="007D6C5B" w:rsidRDefault="004F3627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4F3627">
              <w:rPr>
                <w:color w:val="000000" w:themeColor="text1"/>
              </w:rPr>
              <w:t>0926-075-091</w:t>
            </w:r>
          </w:p>
          <w:p w14:paraId="58F20214" w14:textId="460DB9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0912-</w:t>
            </w:r>
            <w:proofErr w:type="gramStart"/>
            <w:r w:rsidR="00E64D45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-764</w:t>
            </w:r>
          </w:p>
          <w:p w14:paraId="5746AEFA" w14:textId="29EC9658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0928-</w:t>
            </w:r>
            <w:r w:rsidR="00E64D45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-268</w:t>
            </w:r>
          </w:p>
          <w:p w14:paraId="6F5FD23E" w14:textId="5090C0B5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0926-</w:t>
            </w:r>
            <w:proofErr w:type="gramStart"/>
            <w:r w:rsidR="00E64D45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-472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7D4FDB65" w14:textId="03C7CC65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7BA0BE8E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60BB3A01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09AD324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546E6F3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幹事</w:t>
            </w:r>
          </w:p>
          <w:p w14:paraId="2BAD44E8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4A119134" w14:textId="31394D6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color w:val="000000" w:themeColor="text1"/>
                <w:sz w:val="20"/>
                <w:szCs w:val="20"/>
              </w:rPr>
              <w:t>管理員</w:t>
            </w:r>
          </w:p>
        </w:tc>
        <w:tc>
          <w:tcPr>
            <w:tcW w:w="581" w:type="pct"/>
            <w:vAlign w:val="center"/>
          </w:tcPr>
          <w:p w14:paraId="7E5B2914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信義樓</w:t>
            </w:r>
          </w:p>
          <w:p w14:paraId="0A43DB1B" w14:textId="1AE6E0CE" w:rsidR="004D1C60" w:rsidRPr="007D6C5B" w:rsidRDefault="007D6C5B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68395194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忠孝樓</w:t>
            </w:r>
          </w:p>
          <w:p w14:paraId="79FB927F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仁愛樓</w:t>
            </w:r>
          </w:p>
          <w:p w14:paraId="43301C61" w14:textId="23AEFF34" w:rsidR="004D1C60" w:rsidRPr="007D6C5B" w:rsidRDefault="007D6C5B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27BD940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仁愛樓</w:t>
            </w:r>
          </w:p>
          <w:p w14:paraId="1EFC5B53" w14:textId="75FACD05" w:rsidR="004D1C60" w:rsidRPr="007D6C5B" w:rsidRDefault="007D6C5B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5248340D" w14:textId="32A576A2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/>
            <w:vAlign w:val="center"/>
          </w:tcPr>
          <w:p w14:paraId="3701B9B4" w14:textId="77777777" w:rsidR="004D1C60" w:rsidRPr="007D6C5B" w:rsidRDefault="004D1C60" w:rsidP="004D1C6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000000" w:themeColor="text1"/>
              </w:rPr>
            </w:pPr>
          </w:p>
        </w:tc>
      </w:tr>
      <w:tr w:rsidR="007D6C5B" w:rsidRPr="007D6C5B" w14:paraId="21692283" w14:textId="77777777" w:rsidTr="0017675F">
        <w:trPr>
          <w:trHeight w:val="20"/>
          <w:jc w:val="center"/>
        </w:trPr>
        <w:tc>
          <w:tcPr>
            <w:tcW w:w="787" w:type="pct"/>
            <w:vMerge w:val="restart"/>
            <w:shd w:val="clear" w:color="auto" w:fill="D9D9D9" w:themeFill="background1" w:themeFillShade="D9"/>
            <w:vAlign w:val="center"/>
          </w:tcPr>
          <w:p w14:paraId="5F8D7155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lastRenderedPageBreak/>
              <w:t>通報組</w:t>
            </w:r>
          </w:p>
          <w:p w14:paraId="5041A969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b/>
                <w:color w:val="000000" w:themeColor="text1"/>
                <w:sz w:val="20"/>
                <w:szCs w:val="20"/>
              </w:rPr>
              <w:t>（通報班）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020D11B1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組長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4A6C6008" w14:textId="027E2BC6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陳裕隆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3AACFD9B" w14:textId="78B008F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0933-</w:t>
            </w:r>
            <w:r w:rsidR="00156F13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-152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198A06F7" w14:textId="751BB9ED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主教</w:t>
            </w:r>
          </w:p>
        </w:tc>
        <w:tc>
          <w:tcPr>
            <w:tcW w:w="581" w:type="pct"/>
            <w:vAlign w:val="center"/>
          </w:tcPr>
          <w:p w14:paraId="5F39FB89" w14:textId="43B8A106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信義樓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4E738D63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 w:val="restart"/>
            <w:vAlign w:val="center"/>
          </w:tcPr>
          <w:p w14:paraId="1B60DCB7" w14:textId="77777777" w:rsidR="004D1C60" w:rsidRPr="004F40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通報地方救災、治安、醫療及聯絡有關人員等，並請求支援。</w:t>
            </w:r>
          </w:p>
          <w:p w14:paraId="6E000E47" w14:textId="6E859A76" w:rsidR="004D1C60" w:rsidRPr="004F40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通報教育行政主管機關（教育局處）、縣市政府災害應變中心、鄉</w:t>
            </w:r>
            <w:r w:rsidRPr="004F405B">
              <w:rPr>
                <w:color w:val="000000" w:themeColor="text1"/>
                <w:sz w:val="20"/>
                <w:szCs w:val="20"/>
              </w:rPr>
              <w:t>/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鎮</w:t>
            </w:r>
            <w:r w:rsidRPr="004F405B">
              <w:rPr>
                <w:color w:val="000000" w:themeColor="text1"/>
                <w:sz w:val="20"/>
                <w:szCs w:val="20"/>
              </w:rPr>
              <w:t>/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市</w:t>
            </w:r>
            <w:r w:rsidRPr="004F405B">
              <w:rPr>
                <w:color w:val="000000" w:themeColor="text1"/>
                <w:sz w:val="20"/>
                <w:szCs w:val="20"/>
              </w:rPr>
              <w:t>/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區災害應變中心及教育部校園安全暨災害防救通報處理中心，已疏散人數、收容地點、災情等。</w:t>
            </w:r>
          </w:p>
          <w:p w14:paraId="1330A3AB" w14:textId="677872B6" w:rsidR="004D1C60" w:rsidRPr="004F40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負責蒐集、評估、傳播和使用有關於災害、資源與狀況發展的資訊。</w:t>
            </w:r>
          </w:p>
          <w:p w14:paraId="12D5932D" w14:textId="7C901F1F" w:rsidR="004D1C60" w:rsidRPr="004F40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回報災情狀況。</w:t>
            </w:r>
          </w:p>
          <w:p w14:paraId="4C03A3EC" w14:textId="77777777" w:rsidR="004D1C60" w:rsidRPr="004F40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啟動社區志工與家長協助。</w:t>
            </w:r>
          </w:p>
          <w:p w14:paraId="7F2AA0D6" w14:textId="42B4758B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學生家長必要之緊急聯繫。</w:t>
            </w:r>
          </w:p>
        </w:tc>
      </w:tr>
      <w:tr w:rsidR="007D6C5B" w:rsidRPr="007D6C5B" w14:paraId="7D8EDDFA" w14:textId="77777777" w:rsidTr="0017675F">
        <w:trPr>
          <w:trHeight w:val="5015"/>
          <w:jc w:val="center"/>
        </w:trPr>
        <w:tc>
          <w:tcPr>
            <w:tcW w:w="787" w:type="pct"/>
            <w:vMerge/>
            <w:shd w:val="clear" w:color="auto" w:fill="D9D9D9" w:themeFill="background1" w:themeFillShade="D9"/>
            <w:vAlign w:val="center"/>
          </w:tcPr>
          <w:p w14:paraId="595DBD4D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7C341846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組員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1D063AA0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孫文達</w:t>
            </w:r>
          </w:p>
          <w:p w14:paraId="1303BEA1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黃一庭</w:t>
            </w:r>
          </w:p>
          <w:p w14:paraId="75942572" w14:textId="11B4EA4D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葉芊彣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648D4E35" w14:textId="16B5BB20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0972-</w:t>
            </w:r>
            <w:proofErr w:type="gramStart"/>
            <w:r w:rsidR="00156F13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-100</w:t>
            </w:r>
          </w:p>
          <w:p w14:paraId="1BFE36F9" w14:textId="10F8AB1C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0973-</w:t>
            </w:r>
            <w:r w:rsidR="00156F13"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-688</w:t>
            </w:r>
          </w:p>
          <w:p w14:paraId="4F6D7588" w14:textId="6F40176F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0918-</w:t>
            </w:r>
            <w:proofErr w:type="gramStart"/>
            <w:r w:rsidR="00156F13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-507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600408CA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proofErr w:type="gramStart"/>
            <w:r w:rsidRPr="007D6C5B">
              <w:rPr>
                <w:rFonts w:hint="eastAsia"/>
                <w:color w:val="000000" w:themeColor="text1"/>
              </w:rPr>
              <w:t>系管師</w:t>
            </w:r>
            <w:proofErr w:type="gramEnd"/>
          </w:p>
          <w:p w14:paraId="15D21C48" w14:textId="77777777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助理員</w:t>
            </w:r>
          </w:p>
          <w:p w14:paraId="3542CAA2" w14:textId="3893BA0B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</w:tc>
        <w:tc>
          <w:tcPr>
            <w:tcW w:w="581" w:type="pct"/>
            <w:vAlign w:val="center"/>
          </w:tcPr>
          <w:p w14:paraId="16550134" w14:textId="3917F7D2" w:rsidR="004D1C60" w:rsidRPr="007D6C5B" w:rsidRDefault="007D6C5B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561BED20" w14:textId="5C1361B4" w:rsidR="004D1C60" w:rsidRPr="007D6C5B" w:rsidRDefault="007D6C5B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5E6475BA" w14:textId="0864B82C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活動中心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4F054858" w14:textId="10C4F1FE" w:rsidR="004D1C60" w:rsidRPr="007D6C5B" w:rsidRDefault="004D1C60" w:rsidP="004D1C60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/>
            <w:vAlign w:val="center"/>
          </w:tcPr>
          <w:p w14:paraId="18B547C4" w14:textId="77777777" w:rsidR="004D1C60" w:rsidRPr="007D6C5B" w:rsidRDefault="004D1C60" w:rsidP="004D1C6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</w:p>
        </w:tc>
      </w:tr>
      <w:tr w:rsidR="0017675F" w:rsidRPr="007D6C5B" w14:paraId="600FE9B6" w14:textId="77777777" w:rsidTr="0017675F">
        <w:trPr>
          <w:trHeight w:val="20"/>
          <w:jc w:val="center"/>
        </w:trPr>
        <w:tc>
          <w:tcPr>
            <w:tcW w:w="787" w:type="pct"/>
            <w:vMerge w:val="restart"/>
            <w:shd w:val="clear" w:color="auto" w:fill="D9D9D9" w:themeFill="background1" w:themeFillShade="D9"/>
            <w:vAlign w:val="center"/>
          </w:tcPr>
          <w:p w14:paraId="1C7C6552" w14:textId="77777777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bookmarkStart w:id="147" w:name="_Hlk9000624"/>
            <w:r w:rsidRPr="007D6C5B">
              <w:rPr>
                <w:rFonts w:hint="eastAsia"/>
                <w:b/>
                <w:color w:val="000000" w:themeColor="text1"/>
              </w:rPr>
              <w:t>避難引導組</w:t>
            </w:r>
          </w:p>
          <w:bookmarkEnd w:id="147"/>
          <w:p w14:paraId="6B47C5CA" w14:textId="77777777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b/>
                <w:color w:val="000000" w:themeColor="text1"/>
                <w:sz w:val="20"/>
                <w:szCs w:val="20"/>
              </w:rPr>
              <w:t>（避難引導班）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3B7BCFC4" w14:textId="77777777" w:rsidR="0017675F" w:rsidRPr="004F40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4F405B">
              <w:rPr>
                <w:rFonts w:hint="eastAsia"/>
                <w:b/>
                <w:color w:val="000000" w:themeColor="text1"/>
                <w:sz w:val="22"/>
                <w:szCs w:val="22"/>
              </w:rPr>
              <w:t>組長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17DE75EF" w14:textId="7EE8D882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EB081A">
              <w:rPr>
                <w:rFonts w:ascii="標楷體" w:hAnsi="標楷體" w:hint="eastAsia"/>
                <w:sz w:val="22"/>
                <w:shd w:val="clear" w:color="auto" w:fill="FFFFFF"/>
              </w:rPr>
              <w:t>高子晏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4C5F2299" w14:textId="5B762C4A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5E3316">
              <w:rPr>
                <w:rFonts w:ascii="標楷體" w:hAnsi="標楷體" w:hint="eastAsia"/>
                <w:sz w:val="20"/>
                <w:szCs w:val="20"/>
              </w:rPr>
              <w:t>0956-</w:t>
            </w:r>
            <w:proofErr w:type="gramStart"/>
            <w:r w:rsidRPr="0017675F">
              <w:rPr>
                <w:rFonts w:ascii="標楷體" w:hAnsi="標楷體" w:hint="eastAsia"/>
                <w:sz w:val="20"/>
                <w:szCs w:val="20"/>
              </w:rPr>
              <w:t>▓</w:t>
            </w:r>
            <w:proofErr w:type="gramEnd"/>
            <w:r w:rsidRPr="005E3316">
              <w:rPr>
                <w:rFonts w:ascii="標楷體" w:hAnsi="標楷體" w:hint="eastAsia"/>
                <w:sz w:val="20"/>
                <w:szCs w:val="20"/>
              </w:rPr>
              <w:t>-822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78BF1A13" w14:textId="3379E3F7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</w:tc>
        <w:tc>
          <w:tcPr>
            <w:tcW w:w="581" w:type="pct"/>
            <w:vAlign w:val="center"/>
          </w:tcPr>
          <w:p w14:paraId="56584A94" w14:textId="662B3DB7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信義樓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1431FD64" w14:textId="77777777" w:rsidR="0017675F" w:rsidRPr="007D6C5B" w:rsidRDefault="0017675F" w:rsidP="0017675F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 w:val="restart"/>
            <w:vAlign w:val="center"/>
          </w:tcPr>
          <w:p w14:paraId="27E346D8" w14:textId="77777777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依據不同災害之應變原則，協助教職員工生進行第一時間的避難。</w:t>
            </w:r>
          </w:p>
          <w:p w14:paraId="55218A49" w14:textId="250EBACD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於適當時機，協助教職員工生緊急疏散至集結點。</w:t>
            </w:r>
          </w:p>
          <w:p w14:paraId="02C2E6BE" w14:textId="5819B774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避難人數清點確認。</w:t>
            </w:r>
          </w:p>
          <w:p w14:paraId="6D9FC6A3" w14:textId="2F7194B3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維護教職員工生及集結點安全。</w:t>
            </w:r>
          </w:p>
          <w:p w14:paraId="1C430DC2" w14:textId="77777777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進行必要的安撫。</w:t>
            </w:r>
          </w:p>
          <w:p w14:paraId="47C64A5D" w14:textId="76CFC465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視災情變化，引導教職員工生移動、避難與安置。</w:t>
            </w:r>
          </w:p>
          <w:p w14:paraId="22F33D31" w14:textId="0824CEA2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隨時清查教職員</w:t>
            </w:r>
            <w:proofErr w:type="gramStart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工生人數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與安全狀況，並回報或申請救護車支援。</w:t>
            </w:r>
          </w:p>
          <w:p w14:paraId="0A1AC0CC" w14:textId="623F8C32" w:rsidR="0017675F" w:rsidRPr="004F40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在集結地點設置服務</w:t>
            </w:r>
            <w:proofErr w:type="gramStart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臺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，提供協助與諮詢。</w:t>
            </w:r>
          </w:p>
          <w:p w14:paraId="0170D109" w14:textId="551C512F" w:rsidR="0017675F" w:rsidRPr="007D6C5B" w:rsidRDefault="0017675F" w:rsidP="0017675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學生領回作業。</w:t>
            </w:r>
          </w:p>
        </w:tc>
      </w:tr>
      <w:tr w:rsidR="00A46F21" w:rsidRPr="007D6C5B" w14:paraId="181CAA3E" w14:textId="77777777" w:rsidTr="0017675F">
        <w:trPr>
          <w:trHeight w:val="20"/>
          <w:jc w:val="center"/>
        </w:trPr>
        <w:tc>
          <w:tcPr>
            <w:tcW w:w="787" w:type="pct"/>
            <w:vMerge/>
            <w:shd w:val="clear" w:color="auto" w:fill="D9D9D9" w:themeFill="background1" w:themeFillShade="D9"/>
            <w:vAlign w:val="center"/>
          </w:tcPr>
          <w:p w14:paraId="5D85D8B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72D86110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組員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23EB7E28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黃俞</w:t>
            </w:r>
            <w:proofErr w:type="gramStart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勛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陳麗惠</w:t>
            </w:r>
          </w:p>
          <w:p w14:paraId="1C5394D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賴家榮</w:t>
            </w:r>
          </w:p>
          <w:p w14:paraId="4D82649C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周建賢</w:t>
            </w:r>
          </w:p>
          <w:p w14:paraId="5AD20606" w14:textId="03EBDD8C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李智偉</w:t>
            </w:r>
          </w:p>
          <w:p w14:paraId="0A9F026E" w14:textId="21F39ECA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賴梓銘</w:t>
            </w:r>
          </w:p>
          <w:p w14:paraId="1E5A805A" w14:textId="5A0981AB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張婷雅</w:t>
            </w:r>
          </w:p>
          <w:p w14:paraId="10FAC1B5" w14:textId="46068E24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陳文宗</w:t>
            </w:r>
          </w:p>
          <w:p w14:paraId="7EE5FB64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蔣念慈</w:t>
            </w:r>
          </w:p>
          <w:p w14:paraId="57EA25D6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陳家玲</w:t>
            </w:r>
          </w:p>
          <w:p w14:paraId="4CBA5BFB" w14:textId="25BFE471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龔晉田</w:t>
            </w:r>
          </w:p>
          <w:p w14:paraId="246792D6" w14:textId="53F42C61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邱致</w:t>
            </w:r>
            <w:proofErr w:type="gramStart"/>
            <w:r>
              <w:rPr>
                <w:rFonts w:hint="eastAsia"/>
                <w:color w:val="000000" w:themeColor="text1"/>
                <w:sz w:val="20"/>
                <w:szCs w:val="20"/>
              </w:rPr>
              <w:t>菀</w:t>
            </w:r>
            <w:proofErr w:type="gramEnd"/>
          </w:p>
          <w:p w14:paraId="3478EFBD" w14:textId="5B035A0F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劉貞利</w:t>
            </w:r>
          </w:p>
          <w:p w14:paraId="1E91F0E4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余琮玉</w:t>
            </w:r>
          </w:p>
          <w:p w14:paraId="5FD31C64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蔡佩真</w:t>
            </w:r>
          </w:p>
          <w:p w14:paraId="40F4FFB2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陳怡宏</w:t>
            </w:r>
          </w:p>
          <w:p w14:paraId="12022190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劉佳宜</w:t>
            </w:r>
          </w:p>
          <w:p w14:paraId="76CE593E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賴盈良</w:t>
            </w:r>
          </w:p>
          <w:p w14:paraId="654287BF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謝淑貞</w:t>
            </w:r>
          </w:p>
          <w:p w14:paraId="72108890" w14:textId="445E9DB4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黃主方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7CD4CAC5" w14:textId="4A52B619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0928-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-093</w:t>
            </w:r>
          </w:p>
          <w:p w14:paraId="0A73D33E" w14:textId="19DA4725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0958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040</w:t>
            </w:r>
          </w:p>
          <w:p w14:paraId="187BA5C0" w14:textId="13EAD5DD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0939-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-822</w:t>
            </w:r>
          </w:p>
          <w:p w14:paraId="5A928161" w14:textId="34E49B1C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0910-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-341</w:t>
            </w:r>
          </w:p>
          <w:p w14:paraId="51E97B97" w14:textId="7B03C916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0920-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-143</w:t>
            </w:r>
          </w:p>
          <w:p w14:paraId="0565A43E" w14:textId="77777777" w:rsidR="0017675F" w:rsidRPr="004F405B" w:rsidRDefault="0017675F" w:rsidP="0017675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0921-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-822</w:t>
            </w:r>
          </w:p>
          <w:p w14:paraId="45103B59" w14:textId="655E2D70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0911-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>
              <w:rPr>
                <w:rFonts w:hint="eastAsia"/>
                <w:color w:val="000000" w:themeColor="text1"/>
                <w:sz w:val="20"/>
                <w:szCs w:val="20"/>
              </w:rPr>
              <w:t>-252</w:t>
            </w:r>
          </w:p>
          <w:p w14:paraId="097A96A2" w14:textId="24431902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35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458</w:t>
            </w:r>
          </w:p>
          <w:p w14:paraId="3EF16D63" w14:textId="1838F132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0928-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-885</w:t>
            </w:r>
          </w:p>
          <w:p w14:paraId="4EFE5312" w14:textId="52AD8559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0953-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-107</w:t>
            </w:r>
          </w:p>
          <w:p w14:paraId="0DC5A6CB" w14:textId="0C595CBE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72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766</w:t>
            </w:r>
          </w:p>
          <w:p w14:paraId="729C77A2" w14:textId="280D85DB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11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</w:t>
            </w:r>
            <w:r w:rsidR="0017675F">
              <w:rPr>
                <w:rFonts w:hint="eastAsia"/>
                <w:color w:val="000000" w:themeColor="text1"/>
                <w:sz w:val="20"/>
                <w:szCs w:val="20"/>
              </w:rPr>
              <w:t>234</w:t>
            </w:r>
          </w:p>
          <w:p w14:paraId="77A68366" w14:textId="608E8F1A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0913-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-953</w:t>
            </w:r>
          </w:p>
          <w:p w14:paraId="4A0BE281" w14:textId="11C4DBDE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0989-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-775</w:t>
            </w:r>
          </w:p>
          <w:p w14:paraId="44FD51D8" w14:textId="7FA21C74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0922-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-812</w:t>
            </w:r>
          </w:p>
          <w:p w14:paraId="4539A349" w14:textId="3E2E13F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0936-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-380</w:t>
            </w:r>
          </w:p>
          <w:p w14:paraId="4F39FCDD" w14:textId="637626E9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0926-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-971</w:t>
            </w:r>
          </w:p>
          <w:p w14:paraId="7EA67FDA" w14:textId="429F1FF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0933-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-190</w:t>
            </w:r>
          </w:p>
          <w:p w14:paraId="5483B8AB" w14:textId="49F214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02-22</w:t>
            </w:r>
            <w:proofErr w:type="gramStart"/>
            <w:r>
              <w:rPr>
                <w:rFonts w:ascii="標楷體" w:hAnsi="標楷體" w:hint="eastAsia"/>
                <w:color w:val="000000" w:themeColor="text1"/>
                <w:sz w:val="20"/>
                <w:szCs w:val="20"/>
              </w:rPr>
              <w:t>▓</w:t>
            </w:r>
            <w:proofErr w:type="gramEnd"/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679</w:t>
            </w:r>
          </w:p>
          <w:p w14:paraId="7F53EFEC" w14:textId="372D096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0928-</w:t>
            </w:r>
            <w:r>
              <w:rPr>
                <w:rFonts w:ascii="新細明體" w:eastAsia="新細明體" w:hAnsi="新細明體" w:hint="eastAsia"/>
                <w:color w:val="000000" w:themeColor="text1"/>
                <w:sz w:val="20"/>
                <w:szCs w:val="20"/>
              </w:rPr>
              <w:t>■</w:t>
            </w: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-627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110BD48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主任</w:t>
            </w:r>
          </w:p>
          <w:p w14:paraId="0DE582AF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管理員</w:t>
            </w:r>
          </w:p>
          <w:p w14:paraId="38D3312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教官</w:t>
            </w:r>
          </w:p>
          <w:p w14:paraId="1911FDF0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教官</w:t>
            </w:r>
          </w:p>
          <w:p w14:paraId="30E29C5B" w14:textId="48A27D5F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教官</w:t>
            </w:r>
          </w:p>
          <w:p w14:paraId="6247A652" w14:textId="05372DBF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71C4723A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6BEE76CC" w14:textId="0AEDD81E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185EFE21" w14:textId="0487E1CF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  <w:p w14:paraId="0F47F090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  <w:p w14:paraId="55E47D1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  <w:p w14:paraId="39A068E0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59E41AB6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  <w:p w14:paraId="1EE1A0F2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50E81BCF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  <w:p w14:paraId="737FC15E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組長</w:t>
            </w:r>
          </w:p>
          <w:p w14:paraId="072A25F1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書記</w:t>
            </w:r>
          </w:p>
          <w:p w14:paraId="76FE4C83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書記</w:t>
            </w:r>
          </w:p>
          <w:p w14:paraId="14CA461D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技士</w:t>
            </w:r>
          </w:p>
          <w:p w14:paraId="52283B6D" w14:textId="2EF0783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幹事</w:t>
            </w:r>
          </w:p>
        </w:tc>
        <w:tc>
          <w:tcPr>
            <w:tcW w:w="581" w:type="pct"/>
            <w:vAlign w:val="center"/>
          </w:tcPr>
          <w:p w14:paraId="5A4099DD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活動中心</w:t>
            </w:r>
          </w:p>
          <w:p w14:paraId="7B5BA2DA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活動中心</w:t>
            </w:r>
          </w:p>
          <w:p w14:paraId="058370CC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1E8AEF4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70A30706" w14:textId="1A032395" w:rsidR="0017675F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530AD807" w14:textId="009509BB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620E5ED4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5C58E67F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598F7D29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70C184BA" w14:textId="4C014295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信義</w:t>
            </w:r>
            <w:r w:rsidR="00A46F21" w:rsidRPr="004F405B">
              <w:rPr>
                <w:rFonts w:hint="eastAsia"/>
                <w:color w:val="000000" w:themeColor="text1"/>
                <w:sz w:val="20"/>
                <w:szCs w:val="20"/>
              </w:rPr>
              <w:t>樓</w:t>
            </w:r>
          </w:p>
          <w:p w14:paraId="4B0DD6EB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6CFADF3E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信義樓</w:t>
            </w:r>
          </w:p>
          <w:p w14:paraId="6F53409C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仁愛樓</w:t>
            </w:r>
          </w:p>
          <w:p w14:paraId="67E2A0DF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仁愛樓</w:t>
            </w:r>
          </w:p>
          <w:p w14:paraId="7C42831E" w14:textId="1978D228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仁愛</w:t>
            </w:r>
            <w:r w:rsidR="00A46F21" w:rsidRPr="004F405B">
              <w:rPr>
                <w:rFonts w:hint="eastAsia"/>
                <w:color w:val="000000" w:themeColor="text1"/>
                <w:sz w:val="20"/>
                <w:szCs w:val="20"/>
              </w:rPr>
              <w:t>樓</w:t>
            </w:r>
          </w:p>
          <w:p w14:paraId="1EAD1C9F" w14:textId="1C8B50AA" w:rsidR="00A46F21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科學</w:t>
            </w:r>
            <w:r w:rsidR="00A46F21" w:rsidRPr="004F405B">
              <w:rPr>
                <w:rFonts w:hint="eastAsia"/>
                <w:color w:val="000000" w:themeColor="text1"/>
                <w:sz w:val="20"/>
                <w:szCs w:val="20"/>
              </w:rPr>
              <w:t>樓</w:t>
            </w:r>
          </w:p>
          <w:p w14:paraId="722FCA03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仁愛樓</w:t>
            </w:r>
          </w:p>
          <w:p w14:paraId="2E65D585" w14:textId="77777777" w:rsidR="00A46F21" w:rsidRPr="004F40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4F405B">
              <w:rPr>
                <w:rFonts w:hint="eastAsia"/>
                <w:color w:val="000000" w:themeColor="text1"/>
                <w:sz w:val="20"/>
                <w:szCs w:val="20"/>
              </w:rPr>
              <w:t>科學樓</w:t>
            </w:r>
          </w:p>
          <w:p w14:paraId="72221EA5" w14:textId="77777777" w:rsidR="00A46F21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lastRenderedPageBreak/>
              <w:t>科學</w:t>
            </w:r>
            <w:r w:rsidR="00A46F21" w:rsidRPr="004F405B">
              <w:rPr>
                <w:rFonts w:hint="eastAsia"/>
                <w:color w:val="000000" w:themeColor="text1"/>
                <w:sz w:val="20"/>
                <w:szCs w:val="20"/>
              </w:rPr>
              <w:t>樓</w:t>
            </w:r>
          </w:p>
          <w:p w14:paraId="6C7CA6D4" w14:textId="03167A86" w:rsidR="0017675F" w:rsidRPr="004F40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hint="eastAsia"/>
                <w:color w:val="000000" w:themeColor="text1"/>
                <w:sz w:val="20"/>
                <w:szCs w:val="20"/>
              </w:rPr>
              <w:t>仁愛樓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0518F1E1" w14:textId="6E8463E4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/>
            <w:vAlign w:val="center"/>
          </w:tcPr>
          <w:p w14:paraId="2903F6B8" w14:textId="77777777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</w:p>
        </w:tc>
      </w:tr>
      <w:tr w:rsidR="00A46F21" w:rsidRPr="007D6C5B" w14:paraId="17EEF1BB" w14:textId="77777777" w:rsidTr="0017675F">
        <w:trPr>
          <w:trHeight w:val="20"/>
          <w:jc w:val="center"/>
        </w:trPr>
        <w:tc>
          <w:tcPr>
            <w:tcW w:w="787" w:type="pct"/>
            <w:vMerge w:val="restart"/>
            <w:shd w:val="clear" w:color="auto" w:fill="D9D9D9" w:themeFill="background1" w:themeFillShade="D9"/>
            <w:vAlign w:val="center"/>
          </w:tcPr>
          <w:p w14:paraId="36FACD88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安全防護組</w:t>
            </w:r>
          </w:p>
          <w:p w14:paraId="4EAB9BA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b/>
                <w:color w:val="000000" w:themeColor="text1"/>
                <w:sz w:val="20"/>
                <w:szCs w:val="20"/>
              </w:rPr>
              <w:t>（安全防護班）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287FD0F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組長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4A80E933" w14:textId="658B3A6F" w:rsidR="00A46F21" w:rsidRPr="007D6C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詹直澄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4E7F3653" w14:textId="718FC769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095</w:t>
            </w:r>
            <w:r w:rsidR="0017675F">
              <w:rPr>
                <w:rFonts w:hint="eastAsia"/>
                <w:color w:val="000000" w:themeColor="text1"/>
              </w:rPr>
              <w:t>3</w:t>
            </w:r>
            <w:r w:rsidRPr="007D6C5B">
              <w:rPr>
                <w:rFonts w:hint="eastAsia"/>
                <w:color w:val="000000" w:themeColor="text1"/>
              </w:rPr>
              <w:t>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</w:t>
            </w:r>
            <w:r w:rsidR="0017675F">
              <w:rPr>
                <w:rFonts w:hint="eastAsia"/>
                <w:color w:val="000000" w:themeColor="text1"/>
              </w:rPr>
              <w:t>333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0153DE1B" w14:textId="42E044C0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</w:tc>
        <w:tc>
          <w:tcPr>
            <w:tcW w:w="581" w:type="pct"/>
            <w:vAlign w:val="center"/>
          </w:tcPr>
          <w:p w14:paraId="097C5E05" w14:textId="5BB90D56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032F9FBE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 w:val="restart"/>
            <w:vAlign w:val="center"/>
          </w:tcPr>
          <w:p w14:paraId="211D8E1F" w14:textId="31B908AE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建築物及設施安全檢查。</w:t>
            </w:r>
          </w:p>
          <w:p w14:paraId="05E20A51" w14:textId="77777777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教職員工生需要臨時收容時，協助發放生活物資、糧食及飲用水；以及各項救災物資登記、造冊、保管及分配。</w:t>
            </w:r>
          </w:p>
          <w:p w14:paraId="202548AE" w14:textId="06CE9691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協助設置警示標誌及交通管制。</w:t>
            </w:r>
          </w:p>
          <w:p w14:paraId="16B5C009" w14:textId="228ECDA2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協助毀損建築物與設施之警示標誌。</w:t>
            </w:r>
          </w:p>
          <w:p w14:paraId="7906979C" w14:textId="0CF328FF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校區硬體復舊及安全維護。</w:t>
            </w:r>
          </w:p>
          <w:p w14:paraId="5594D7E9" w14:textId="77777777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維護臨時收容空間安全。</w:t>
            </w:r>
          </w:p>
          <w:p w14:paraId="4A2BD9CA" w14:textId="77777777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proofErr w:type="gramStart"/>
            <w:r w:rsidRPr="007D6C5B">
              <w:rPr>
                <w:rFonts w:hint="eastAsia"/>
                <w:color w:val="000000" w:themeColor="text1"/>
              </w:rPr>
              <w:t>確認停班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、停課後，確實疏散校園內人員。</w:t>
            </w:r>
          </w:p>
          <w:p w14:paraId="696D0F40" w14:textId="30035F3C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防救災設施操作。</w:t>
            </w:r>
          </w:p>
        </w:tc>
      </w:tr>
      <w:tr w:rsidR="00A46F21" w:rsidRPr="007D6C5B" w14:paraId="30B77A2C" w14:textId="77777777" w:rsidTr="0017675F">
        <w:trPr>
          <w:trHeight w:val="20"/>
          <w:jc w:val="center"/>
        </w:trPr>
        <w:tc>
          <w:tcPr>
            <w:tcW w:w="787" w:type="pct"/>
            <w:vMerge/>
            <w:shd w:val="clear" w:color="auto" w:fill="D9D9D9" w:themeFill="background1" w:themeFillShade="D9"/>
            <w:vAlign w:val="center"/>
          </w:tcPr>
          <w:p w14:paraId="44BC407D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0502E609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組員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77705629" w14:textId="3836DC81" w:rsidR="00A46F21" w:rsidRPr="007D6C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17675F">
              <w:rPr>
                <w:rFonts w:hint="eastAsia"/>
                <w:color w:val="000000" w:themeColor="text1"/>
              </w:rPr>
              <w:t>尤</w:t>
            </w:r>
            <w:proofErr w:type="gramStart"/>
            <w:r w:rsidRPr="0017675F">
              <w:rPr>
                <w:rFonts w:hint="eastAsia"/>
                <w:color w:val="000000" w:themeColor="text1"/>
              </w:rPr>
              <w:t>苡</w:t>
            </w:r>
            <w:proofErr w:type="gramEnd"/>
            <w:r w:rsidRPr="0017675F">
              <w:rPr>
                <w:rFonts w:hint="eastAsia"/>
                <w:color w:val="000000" w:themeColor="text1"/>
              </w:rPr>
              <w:t>萭</w:t>
            </w:r>
          </w:p>
          <w:p w14:paraId="2BA66A97" w14:textId="7064CEBB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rFonts w:hint="eastAsia"/>
                <w:color w:val="000000" w:themeColor="text1"/>
              </w:rPr>
              <w:t>謝偉嵐</w:t>
            </w:r>
          </w:p>
          <w:p w14:paraId="2A53FAE6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施富祥</w:t>
            </w:r>
          </w:p>
          <w:p w14:paraId="72CD0D70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蔡明哲</w:t>
            </w:r>
          </w:p>
          <w:p w14:paraId="3F897142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錢欽</w:t>
            </w:r>
            <w:proofErr w:type="gramStart"/>
            <w:r w:rsidRPr="007D6C5B">
              <w:rPr>
                <w:rFonts w:hint="eastAsia"/>
                <w:color w:val="000000" w:themeColor="text1"/>
              </w:rPr>
              <w:t>嫄</w:t>
            </w:r>
            <w:proofErr w:type="gramEnd"/>
          </w:p>
          <w:p w14:paraId="16CAB64A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吳金蘭</w:t>
            </w:r>
          </w:p>
          <w:p w14:paraId="79BFE908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王聖富</w:t>
            </w:r>
          </w:p>
          <w:p w14:paraId="525BC1EE" w14:textId="5B70838D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丁愛</w:t>
            </w:r>
            <w:r>
              <w:rPr>
                <w:rFonts w:hint="eastAsia"/>
                <w:color w:val="000000" w:themeColor="text1"/>
              </w:rPr>
              <w:t>鸞</w:t>
            </w:r>
          </w:p>
          <w:p w14:paraId="252BA233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蕭美葳</w:t>
            </w:r>
          </w:p>
          <w:p w14:paraId="15FA5718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江明志</w:t>
            </w:r>
          </w:p>
          <w:p w14:paraId="5B3FACF4" w14:textId="3FEC0205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廖國龍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5C164C89" w14:textId="3DA0C223" w:rsidR="00A46F21" w:rsidRPr="007D6C5B" w:rsidRDefault="0017675F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17675F">
              <w:rPr>
                <w:color w:val="000000" w:themeColor="text1"/>
              </w:rPr>
              <w:t>0920-</w:t>
            </w:r>
            <w:proofErr w:type="gramStart"/>
            <w:r w:rsidR="000D1450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17675F">
              <w:rPr>
                <w:color w:val="000000" w:themeColor="text1"/>
              </w:rPr>
              <w:t>-267</w:t>
            </w:r>
          </w:p>
          <w:p w14:paraId="5E8311FD" w14:textId="6E783D1F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color w:val="000000" w:themeColor="text1"/>
              </w:rPr>
              <w:t>0920-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0D1450">
              <w:rPr>
                <w:color w:val="000000" w:themeColor="text1"/>
              </w:rPr>
              <w:t>-963</w:t>
            </w:r>
          </w:p>
          <w:p w14:paraId="6555F82A" w14:textId="0B4EB278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0963-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-855</w:t>
            </w:r>
          </w:p>
          <w:p w14:paraId="2E1E5A9F" w14:textId="32429D7C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>
              <w:rPr>
                <w:rFonts w:ascii="標楷體" w:hAnsi="標楷體" w:hint="eastAsia"/>
                <w:color w:val="000000" w:themeColor="text1"/>
              </w:rPr>
              <w:t>0937-</w:t>
            </w:r>
            <w:proofErr w:type="gramStart"/>
            <w:r w:rsidR="00A46F21"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>
              <w:rPr>
                <w:rFonts w:ascii="標楷體" w:hAnsi="標楷體" w:hint="eastAsia"/>
                <w:color w:val="000000" w:themeColor="text1"/>
              </w:rPr>
              <w:t>-890</w:t>
            </w:r>
          </w:p>
          <w:p w14:paraId="5D8746CC" w14:textId="6D9C1D3F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0953-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-108</w:t>
            </w:r>
          </w:p>
          <w:p w14:paraId="29B3F36D" w14:textId="621A9E95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02-29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227</w:t>
            </w:r>
          </w:p>
          <w:p w14:paraId="778E64FA" w14:textId="33ABC6E6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0936-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-153</w:t>
            </w:r>
          </w:p>
          <w:p w14:paraId="2CC4B67E" w14:textId="1F812A4E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0937-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-339</w:t>
            </w:r>
          </w:p>
          <w:p w14:paraId="1199DA5D" w14:textId="00F2050E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0965-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-819</w:t>
            </w:r>
          </w:p>
          <w:p w14:paraId="565AEC6A" w14:textId="4A95370F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02-25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688</w:t>
            </w:r>
          </w:p>
          <w:p w14:paraId="34DAE3A2" w14:textId="716E912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0933-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-361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399345B2" w14:textId="0DD30EA2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  <w:p w14:paraId="61E58CB6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組員</w:t>
            </w:r>
          </w:p>
          <w:p w14:paraId="3E541429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color w:val="000000" w:themeColor="text1"/>
                <w:sz w:val="20"/>
                <w:szCs w:val="20"/>
              </w:rPr>
              <w:t>助理員</w:t>
            </w:r>
          </w:p>
          <w:p w14:paraId="3A962DE7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color w:val="000000" w:themeColor="text1"/>
                <w:sz w:val="20"/>
                <w:szCs w:val="20"/>
              </w:rPr>
              <w:t>佐理員</w:t>
            </w:r>
          </w:p>
          <w:p w14:paraId="2E6BDBEC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  <w:p w14:paraId="7AE0C0E0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組員</w:t>
            </w:r>
          </w:p>
          <w:p w14:paraId="1B5450E8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工友</w:t>
            </w:r>
          </w:p>
          <w:p w14:paraId="0CB08DC1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技工</w:t>
            </w:r>
          </w:p>
          <w:p w14:paraId="6C3AE4CD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技工</w:t>
            </w:r>
          </w:p>
          <w:p w14:paraId="2A687573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工友</w:t>
            </w:r>
          </w:p>
          <w:p w14:paraId="4C5B9345" w14:textId="046E82B0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工友</w:t>
            </w:r>
          </w:p>
        </w:tc>
        <w:tc>
          <w:tcPr>
            <w:tcW w:w="581" w:type="pct"/>
            <w:vAlign w:val="center"/>
          </w:tcPr>
          <w:p w14:paraId="1E985F79" w14:textId="1C980714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56936E03" w14:textId="2ECE6851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70F046BF" w14:textId="60E4722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4CD70F89" w14:textId="03FBA5AD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717BE83D" w14:textId="354A513A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39895476" w14:textId="46219449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647A06B6" w14:textId="41ACAD79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386057C6" w14:textId="2DDEA91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631410B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仁愛樓</w:t>
            </w:r>
          </w:p>
          <w:p w14:paraId="13D2D2EB" w14:textId="423CA18F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702D9A9A" w14:textId="19F233F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警衛室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2090EC4D" w14:textId="67F91661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/>
            <w:vAlign w:val="center"/>
          </w:tcPr>
          <w:p w14:paraId="72C5FE3E" w14:textId="77777777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</w:p>
        </w:tc>
      </w:tr>
      <w:tr w:rsidR="00A46F21" w:rsidRPr="007D6C5B" w14:paraId="753D6B62" w14:textId="77777777" w:rsidTr="0017675F">
        <w:trPr>
          <w:trHeight w:val="20"/>
          <w:jc w:val="center"/>
        </w:trPr>
        <w:tc>
          <w:tcPr>
            <w:tcW w:w="787" w:type="pct"/>
            <w:vMerge w:val="restart"/>
            <w:shd w:val="clear" w:color="auto" w:fill="D9D9D9" w:themeFill="background1" w:themeFillShade="D9"/>
            <w:vAlign w:val="center"/>
          </w:tcPr>
          <w:p w14:paraId="2B16273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緊急救護組</w:t>
            </w:r>
          </w:p>
          <w:p w14:paraId="0BEBC1C0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b/>
                <w:color w:val="000000" w:themeColor="text1"/>
                <w:sz w:val="20"/>
                <w:szCs w:val="20"/>
              </w:rPr>
              <w:t>（救護班）</w:t>
            </w: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6E74A8E1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組長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0C7FC08B" w14:textId="41AF4D5D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rFonts w:hint="eastAsia"/>
                <w:color w:val="000000" w:themeColor="text1"/>
              </w:rPr>
              <w:t>王詩敏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1C0A5144" w14:textId="6C89856B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color w:val="000000" w:themeColor="text1"/>
              </w:rPr>
              <w:t>0936-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0D1450">
              <w:rPr>
                <w:color w:val="000000" w:themeColor="text1"/>
              </w:rPr>
              <w:t>-667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52DC5D17" w14:textId="48435BE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主任</w:t>
            </w:r>
          </w:p>
        </w:tc>
        <w:tc>
          <w:tcPr>
            <w:tcW w:w="581" w:type="pct"/>
            <w:vAlign w:val="center"/>
          </w:tcPr>
          <w:p w14:paraId="6AEC2ED1" w14:textId="5B28F03A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忠孝樓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01CD049C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 w:val="restart"/>
            <w:vAlign w:val="center"/>
          </w:tcPr>
          <w:p w14:paraId="187C5663" w14:textId="141310A8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設立醫護站。</w:t>
            </w:r>
          </w:p>
          <w:p w14:paraId="3A72C93C" w14:textId="51DD1C1D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針對傷患進行檢傷分類。</w:t>
            </w:r>
          </w:p>
          <w:p w14:paraId="750AD2AD" w14:textId="555EE67A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緊急基本急救、重傷患就醫護送。</w:t>
            </w:r>
          </w:p>
          <w:p w14:paraId="3B413853" w14:textId="424E0FAA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情緒支持、安撫及心理輔導。</w:t>
            </w:r>
          </w:p>
          <w:p w14:paraId="0F882699" w14:textId="501A9D32" w:rsidR="00A46F21" w:rsidRPr="007D6C5B" w:rsidRDefault="00A46F21" w:rsidP="00A46F21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登記傷患姓名、班級，建立傷患名冊。</w:t>
            </w:r>
          </w:p>
        </w:tc>
      </w:tr>
      <w:tr w:rsidR="00A46F21" w:rsidRPr="007D6C5B" w14:paraId="2B376A85" w14:textId="77777777" w:rsidTr="0017675F">
        <w:trPr>
          <w:trHeight w:val="20"/>
          <w:jc w:val="center"/>
        </w:trPr>
        <w:tc>
          <w:tcPr>
            <w:tcW w:w="787" w:type="pct"/>
            <w:vMerge/>
            <w:shd w:val="clear" w:color="auto" w:fill="D9D9D9" w:themeFill="background1" w:themeFillShade="D9"/>
            <w:vAlign w:val="center"/>
          </w:tcPr>
          <w:p w14:paraId="504D8A75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1" w:type="pct"/>
            <w:shd w:val="clear" w:color="auto" w:fill="D9D9D9" w:themeFill="background1" w:themeFillShade="D9"/>
            <w:vAlign w:val="center"/>
          </w:tcPr>
          <w:p w14:paraId="49C58E15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000000" w:themeColor="text1"/>
              </w:rPr>
            </w:pPr>
            <w:r w:rsidRPr="007D6C5B">
              <w:rPr>
                <w:rFonts w:hint="eastAsia"/>
                <w:b/>
                <w:color w:val="000000" w:themeColor="text1"/>
              </w:rPr>
              <w:t>組員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001596DB" w14:textId="08BF9C26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rFonts w:hint="eastAsia"/>
                <w:color w:val="000000" w:themeColor="text1"/>
              </w:rPr>
              <w:t>楊郁婷</w:t>
            </w:r>
            <w:r w:rsidR="00A46F21" w:rsidRPr="007D6C5B">
              <w:rPr>
                <w:rFonts w:hint="eastAsia"/>
                <w:color w:val="000000" w:themeColor="text1"/>
              </w:rPr>
              <w:t>江麗慧</w:t>
            </w:r>
          </w:p>
          <w:p w14:paraId="57490608" w14:textId="26579B39" w:rsidR="00A46F21" w:rsidRPr="007D6C5B" w:rsidRDefault="000D1450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0D1450">
              <w:rPr>
                <w:rFonts w:hint="eastAsia"/>
                <w:color w:val="000000" w:themeColor="text1"/>
              </w:rPr>
              <w:t>王怡婷</w:t>
            </w:r>
          </w:p>
          <w:p w14:paraId="27793CC6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賀迎春</w:t>
            </w:r>
          </w:p>
          <w:p w14:paraId="711D2D33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林珠雪</w:t>
            </w:r>
          </w:p>
          <w:p w14:paraId="075C035A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李宜珊</w:t>
            </w:r>
          </w:p>
          <w:p w14:paraId="3AE8A4D4" w14:textId="6FF9570E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李美嬌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4B8D993D" w14:textId="79F78F32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</w:t>
            </w:r>
            <w:r w:rsidR="000D1450">
              <w:rPr>
                <w:rFonts w:hint="eastAsia"/>
                <w:color w:val="000000" w:themeColor="text1"/>
              </w:rPr>
              <w:t>19</w:t>
            </w:r>
            <w:r w:rsidRPr="007D6C5B">
              <w:rPr>
                <w:rFonts w:hint="eastAsia"/>
                <w:color w:val="000000" w:themeColor="text1"/>
              </w:rPr>
              <w:t>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</w:t>
            </w:r>
            <w:r w:rsidR="000D1450">
              <w:rPr>
                <w:rFonts w:hint="eastAsia"/>
                <w:color w:val="000000" w:themeColor="text1"/>
              </w:rPr>
              <w:t>536</w:t>
            </w:r>
          </w:p>
          <w:p w14:paraId="123C9B65" w14:textId="540CDD6F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0936-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-209</w:t>
            </w:r>
          </w:p>
          <w:p w14:paraId="3A222A30" w14:textId="7757E6F4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</w:t>
            </w:r>
            <w:r w:rsidR="000D1450">
              <w:rPr>
                <w:rFonts w:hint="eastAsia"/>
                <w:color w:val="000000" w:themeColor="text1"/>
              </w:rPr>
              <w:t>82</w:t>
            </w:r>
            <w:r w:rsidRPr="007D6C5B">
              <w:rPr>
                <w:rFonts w:hint="eastAsia"/>
                <w:color w:val="000000" w:themeColor="text1"/>
              </w:rPr>
              <w:t>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</w:t>
            </w:r>
            <w:r w:rsidR="000D1450">
              <w:rPr>
                <w:rFonts w:hint="eastAsia"/>
                <w:color w:val="000000" w:themeColor="text1"/>
              </w:rPr>
              <w:t>755</w:t>
            </w:r>
          </w:p>
          <w:p w14:paraId="4BB94BA1" w14:textId="02441D59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0937-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="000D1450">
              <w:rPr>
                <w:rFonts w:ascii="新細明體" w:eastAsia="新細明體" w:hAnsi="新細明體" w:hint="eastAsia"/>
                <w:color w:val="000000" w:themeColor="text1"/>
              </w:rPr>
              <w:t>-</w:t>
            </w:r>
            <w:r w:rsidRPr="007D6C5B">
              <w:rPr>
                <w:rFonts w:hint="eastAsia"/>
                <w:color w:val="000000" w:themeColor="text1"/>
              </w:rPr>
              <w:t>873</w:t>
            </w:r>
          </w:p>
          <w:p w14:paraId="1E973150" w14:textId="3933BD7F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0911-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-601</w:t>
            </w:r>
          </w:p>
          <w:p w14:paraId="294B8B07" w14:textId="4D55ED06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0912-</w:t>
            </w:r>
            <w:r>
              <w:rPr>
                <w:rFonts w:ascii="新細明體" w:eastAsia="新細明體" w:hAnsi="新細明體" w:hint="eastAsia"/>
                <w:color w:val="000000" w:themeColor="text1"/>
              </w:rPr>
              <w:t>■</w:t>
            </w:r>
            <w:r w:rsidRPr="007D6C5B">
              <w:rPr>
                <w:rFonts w:hint="eastAsia"/>
                <w:color w:val="000000" w:themeColor="text1"/>
              </w:rPr>
              <w:t>-133</w:t>
            </w:r>
          </w:p>
          <w:p w14:paraId="0A0833C2" w14:textId="73169C5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0921-</w:t>
            </w: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7D6C5B">
              <w:rPr>
                <w:rFonts w:hint="eastAsia"/>
                <w:color w:val="000000" w:themeColor="text1"/>
              </w:rPr>
              <w:t>516</w:t>
            </w:r>
          </w:p>
        </w:tc>
        <w:tc>
          <w:tcPr>
            <w:tcW w:w="363" w:type="pct"/>
            <w:shd w:val="clear" w:color="auto" w:fill="auto"/>
            <w:vAlign w:val="center"/>
          </w:tcPr>
          <w:p w14:paraId="6341748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6120E3C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color w:val="000000" w:themeColor="text1"/>
                <w:sz w:val="20"/>
                <w:szCs w:val="20"/>
              </w:rPr>
              <w:t>護理師</w:t>
            </w:r>
          </w:p>
          <w:p w14:paraId="45CFC0C8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  <w:sz w:val="20"/>
                <w:szCs w:val="20"/>
              </w:rPr>
            </w:pPr>
            <w:r w:rsidRPr="007D6C5B">
              <w:rPr>
                <w:rFonts w:hint="eastAsia"/>
                <w:color w:val="000000" w:themeColor="text1"/>
                <w:sz w:val="20"/>
                <w:szCs w:val="20"/>
              </w:rPr>
              <w:t>護理師</w:t>
            </w:r>
          </w:p>
          <w:p w14:paraId="4E2390EC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457B8686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幹事</w:t>
            </w:r>
          </w:p>
          <w:p w14:paraId="2EE4A5E3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組長</w:t>
            </w:r>
          </w:p>
          <w:p w14:paraId="77B64BAD" w14:textId="14BCBBD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幹事</w:t>
            </w:r>
          </w:p>
        </w:tc>
        <w:tc>
          <w:tcPr>
            <w:tcW w:w="581" w:type="pct"/>
            <w:vAlign w:val="center"/>
          </w:tcPr>
          <w:p w14:paraId="277E56A2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忠孝樓</w:t>
            </w:r>
          </w:p>
          <w:p w14:paraId="34CE5B8B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信義樓</w:t>
            </w:r>
          </w:p>
          <w:p w14:paraId="6B9AC367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信義樓</w:t>
            </w:r>
          </w:p>
          <w:p w14:paraId="2B473371" w14:textId="6E0B28CC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658D349D" w14:textId="77777777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忠孝樓</w:t>
            </w:r>
          </w:p>
          <w:p w14:paraId="75285E92" w14:textId="6B22D4FB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  <w:p w14:paraId="27822083" w14:textId="003EC993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000000" w:themeColor="text1"/>
              </w:rPr>
            </w:pPr>
            <w:r w:rsidRPr="007D6C5B">
              <w:rPr>
                <w:rFonts w:hint="eastAsia"/>
                <w:color w:val="000000" w:themeColor="text1"/>
              </w:rPr>
              <w:t>行政大樓</w:t>
            </w:r>
          </w:p>
        </w:tc>
        <w:tc>
          <w:tcPr>
            <w:tcW w:w="293" w:type="pct"/>
            <w:shd w:val="clear" w:color="auto" w:fill="auto"/>
            <w:vAlign w:val="center"/>
          </w:tcPr>
          <w:p w14:paraId="46261463" w14:textId="59DC62B9" w:rsidR="00A46F21" w:rsidRPr="007D6C5B" w:rsidRDefault="00A46F21" w:rsidP="00A46F21">
            <w:pPr>
              <w:pStyle w:val="afe"/>
              <w:spacing w:before="36" w:after="36"/>
              <w:ind w:leftChars="10" w:left="24" w:rightChars="10" w:right="24"/>
              <w:rPr>
                <w:color w:val="000000" w:themeColor="text1"/>
              </w:rPr>
            </w:pPr>
          </w:p>
        </w:tc>
        <w:tc>
          <w:tcPr>
            <w:tcW w:w="1450" w:type="pct"/>
            <w:vMerge/>
            <w:vAlign w:val="center"/>
          </w:tcPr>
          <w:p w14:paraId="3DE8E8CA" w14:textId="77777777" w:rsidR="00A46F21" w:rsidRPr="007D6C5B" w:rsidRDefault="00A46F21" w:rsidP="00A46F21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</w:p>
        </w:tc>
      </w:tr>
    </w:tbl>
    <w:p w14:paraId="5869309D" w14:textId="3895A1D0" w:rsidR="009A5517" w:rsidRPr="007D6C5B" w:rsidRDefault="009A5517" w:rsidP="00A93B31">
      <w:pPr>
        <w:pStyle w:val="af2"/>
        <w:ind w:leftChars="200" w:left="792" w:hangingChars="130" w:hanging="312"/>
        <w:rPr>
          <w:color w:val="000000" w:themeColor="text1"/>
        </w:rPr>
      </w:pPr>
      <w:bookmarkStart w:id="148" w:name="_Toc34918029"/>
      <w:bookmarkStart w:id="149" w:name="_Hlk35249903"/>
      <w:bookmarkEnd w:id="140"/>
      <w:bookmarkEnd w:id="141"/>
      <w:bookmarkEnd w:id="142"/>
      <w:bookmarkEnd w:id="143"/>
    </w:p>
    <w:p w14:paraId="5F6D7729" w14:textId="05814E7E" w:rsidR="007D6C5B" w:rsidRPr="007D6C5B" w:rsidRDefault="007D6C5B" w:rsidP="00A93B31">
      <w:pPr>
        <w:pStyle w:val="af2"/>
        <w:ind w:leftChars="200" w:left="792" w:hangingChars="130" w:hanging="312"/>
        <w:rPr>
          <w:color w:val="000000" w:themeColor="text1"/>
        </w:rPr>
      </w:pPr>
    </w:p>
    <w:p w14:paraId="4CACEF25" w14:textId="1A005AE9" w:rsidR="007D6C5B" w:rsidRDefault="007D6C5B" w:rsidP="00A93B31">
      <w:pPr>
        <w:pStyle w:val="af2"/>
        <w:ind w:leftChars="200" w:left="792" w:hangingChars="130" w:hanging="312"/>
        <w:rPr>
          <w:color w:val="000000" w:themeColor="text1"/>
        </w:rPr>
      </w:pPr>
    </w:p>
    <w:p w14:paraId="1AAC62B5" w14:textId="299DB67E" w:rsidR="004F405B" w:rsidRDefault="004F405B" w:rsidP="00A93B31">
      <w:pPr>
        <w:pStyle w:val="af2"/>
        <w:ind w:leftChars="200" w:left="792" w:hangingChars="130" w:hanging="312"/>
        <w:rPr>
          <w:color w:val="000000" w:themeColor="text1"/>
        </w:rPr>
      </w:pPr>
    </w:p>
    <w:p w14:paraId="226ED485" w14:textId="10DBB681" w:rsidR="004F405B" w:rsidRDefault="004F405B" w:rsidP="00A93B31">
      <w:pPr>
        <w:pStyle w:val="af2"/>
        <w:ind w:leftChars="200" w:left="792" w:hangingChars="130" w:hanging="312"/>
        <w:rPr>
          <w:color w:val="000000" w:themeColor="text1"/>
        </w:rPr>
      </w:pPr>
    </w:p>
    <w:p w14:paraId="57F53194" w14:textId="77777777" w:rsidR="004F405B" w:rsidRPr="007D6C5B" w:rsidRDefault="004F405B" w:rsidP="00A93B31">
      <w:pPr>
        <w:pStyle w:val="af2"/>
        <w:ind w:leftChars="200" w:left="792" w:hangingChars="130" w:hanging="312"/>
        <w:rPr>
          <w:color w:val="000000" w:themeColor="text1"/>
        </w:rPr>
      </w:pPr>
    </w:p>
    <w:bookmarkEnd w:id="148"/>
    <w:bookmarkEnd w:id="149"/>
    <w:p w14:paraId="1E2E610F" w14:textId="16B55117"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501773CB" w14:textId="6FCC382A" w:rsidR="009521BF" w:rsidRPr="001F08D0" w:rsidRDefault="009521BF" w:rsidP="00D36012">
      <w:pPr>
        <w:pStyle w:val="1"/>
        <w:spacing w:after="180"/>
      </w:pPr>
      <w:bookmarkStart w:id="150" w:name="_Toc39054966"/>
      <w:bookmarkStart w:id="151" w:name="_Toc45879649"/>
      <w:r w:rsidRPr="001F08D0">
        <w:rPr>
          <w:rFonts w:hint="eastAsia"/>
        </w:rPr>
        <w:lastRenderedPageBreak/>
        <w:t>減災整備階段</w:t>
      </w:r>
      <w:bookmarkEnd w:id="150"/>
      <w:bookmarkEnd w:id="151"/>
    </w:p>
    <w:p w14:paraId="554A51DF" w14:textId="7AC30672" w:rsidR="00DD4AAD" w:rsidRPr="001F08D0" w:rsidRDefault="008E416E" w:rsidP="00DD4AAD">
      <w:pPr>
        <w:pStyle w:val="ab"/>
        <w:spacing w:before="180" w:after="180"/>
        <w:ind w:firstLine="480"/>
      </w:pPr>
      <w:bookmarkStart w:id="152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3</w:t>
      </w:r>
      <w:r w:rsidR="0038247B" w:rsidRPr="001F08D0">
        <w:t>.</w:t>
      </w:r>
      <w:r w:rsidR="0038247B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</w:t>
      </w:r>
      <w:proofErr w:type="gramStart"/>
      <w:r w:rsidRPr="001F08D0">
        <w:rPr>
          <w:rFonts w:hint="eastAsia"/>
        </w:rPr>
        <w:t>工</w:t>
      </w:r>
      <w:bookmarkStart w:id="153" w:name="_Hlk20407080"/>
      <w:r w:rsidR="007B0224" w:rsidRPr="001F08D0">
        <w:rPr>
          <w:rFonts w:hint="eastAsia"/>
        </w:rPr>
        <w:t>生須</w:t>
      </w:r>
      <w:bookmarkEnd w:id="153"/>
      <w:r w:rsidRPr="001F08D0">
        <w:rPr>
          <w:rFonts w:hint="eastAsia"/>
        </w:rPr>
        <w:t>共同</w:t>
      </w:r>
      <w:proofErr w:type="gramEnd"/>
      <w:r w:rsidRPr="001F08D0">
        <w:rPr>
          <w:rFonts w:hint="eastAsia"/>
        </w:rPr>
        <w:t>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B2763E1" w14:textId="7FA601F1" w:rsidR="00DD4AAD" w:rsidRPr="001F08D0" w:rsidRDefault="00104C49">
      <w:pPr>
        <w:pStyle w:val="aff0"/>
      </w:pPr>
      <w:r>
        <w:drawing>
          <wp:inline distT="0" distB="0" distL="0" distR="0" wp14:anchorId="6D3FBE4B" wp14:editId="10755041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9D481" w14:textId="72DE84CF" w:rsidR="00F24C72" w:rsidRPr="001F08D0" w:rsidRDefault="00F24C72" w:rsidP="00F24C72">
      <w:pPr>
        <w:pStyle w:val="aff"/>
      </w:pPr>
      <w:bookmarkStart w:id="154" w:name="_Ref17362763"/>
      <w:bookmarkStart w:id="155" w:name="_Toc45879686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154"/>
      <w:r w:rsidRPr="001F08D0">
        <w:rPr>
          <w:rFonts w:hint="eastAsia"/>
        </w:rPr>
        <w:t xml:space="preserve">　減災整備工作架構圖</w:t>
      </w:r>
      <w:bookmarkEnd w:id="155"/>
    </w:p>
    <w:p w14:paraId="4311E55F" w14:textId="3EC4E5CF" w:rsidR="00CF67EE" w:rsidRPr="001F08D0" w:rsidRDefault="00A13F62" w:rsidP="00CF67EE">
      <w:pPr>
        <w:pStyle w:val="2"/>
        <w:spacing w:before="180" w:after="180"/>
      </w:pPr>
      <w:bookmarkStart w:id="156" w:name="_Toc39054967"/>
      <w:bookmarkStart w:id="157" w:name="_Toc39055066"/>
      <w:bookmarkStart w:id="158" w:name="_Toc39055146"/>
      <w:bookmarkStart w:id="159" w:name="_Toc39055427"/>
      <w:bookmarkStart w:id="160" w:name="_Toc39055575"/>
      <w:bookmarkStart w:id="161" w:name="_Toc11163100"/>
      <w:bookmarkStart w:id="162" w:name="_Toc39054968"/>
      <w:bookmarkStart w:id="163" w:name="_Toc45879650"/>
      <w:bookmarkEnd w:id="152"/>
      <w:bookmarkEnd w:id="156"/>
      <w:bookmarkEnd w:id="157"/>
      <w:bookmarkEnd w:id="158"/>
      <w:bookmarkEnd w:id="159"/>
      <w:bookmarkEnd w:id="160"/>
      <w:r w:rsidRPr="001F08D0">
        <w:rPr>
          <w:rFonts w:hint="eastAsia"/>
        </w:rPr>
        <w:t>編列校園災害防救經費</w:t>
      </w:r>
      <w:bookmarkEnd w:id="161"/>
      <w:bookmarkEnd w:id="162"/>
      <w:bookmarkEnd w:id="163"/>
    </w:p>
    <w:p w14:paraId="1B5E0DE3" w14:textId="6C914E2C" w:rsidR="00F27207" w:rsidRPr="001F08D0" w:rsidRDefault="00F27207" w:rsidP="0096294C">
      <w:pPr>
        <w:pStyle w:val="ab"/>
        <w:spacing w:before="180" w:after="180"/>
        <w:ind w:firstLine="480"/>
      </w:pPr>
      <w:bookmarkStart w:id="164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14:paraId="13F691EB" w14:textId="0247737E" w:rsidR="009521BF" w:rsidRPr="001F08D0" w:rsidRDefault="00F27207" w:rsidP="009521BF">
      <w:pPr>
        <w:pStyle w:val="2"/>
        <w:spacing w:before="180" w:after="180"/>
      </w:pPr>
      <w:bookmarkStart w:id="165" w:name="_Hlk40358040"/>
      <w:bookmarkStart w:id="166" w:name="_Toc45879651"/>
      <w:bookmarkEnd w:id="164"/>
      <w:r w:rsidRPr="001F08D0">
        <w:rPr>
          <w:rFonts w:hint="eastAsia"/>
        </w:rPr>
        <w:t>校園安全準備工作</w:t>
      </w:r>
      <w:bookmarkEnd w:id="165"/>
      <w:bookmarkEnd w:id="166"/>
    </w:p>
    <w:p w14:paraId="09B02AC6" w14:textId="60ABC364" w:rsidR="00A13F62" w:rsidRPr="001F08D0" w:rsidRDefault="00BC6E93">
      <w:pPr>
        <w:pStyle w:val="ab"/>
        <w:spacing w:before="180" w:after="180"/>
        <w:ind w:firstLine="480"/>
      </w:pPr>
      <w:bookmarkStart w:id="167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</w:t>
      </w:r>
      <w:proofErr w:type="gramStart"/>
      <w:r w:rsidR="00A13F62" w:rsidRPr="001F08D0">
        <w:rPr>
          <w:rFonts w:hint="eastAsia"/>
        </w:rPr>
        <w:t>臺</w:t>
      </w:r>
      <w:proofErr w:type="gramEnd"/>
      <w:r w:rsidR="00A13F62" w:rsidRPr="001F08D0">
        <w:rPr>
          <w:rFonts w:hint="eastAsia"/>
        </w:rPr>
        <w:t>」等。</w:t>
      </w:r>
    </w:p>
    <w:bookmarkEnd w:id="167"/>
    <w:p w14:paraId="78CA08DF" w14:textId="4BC27A1A"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68" w:name="_Toc39054970"/>
      <w:bookmarkStart w:id="169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68"/>
      <w:bookmarkEnd w:id="169"/>
    </w:p>
    <w:p w14:paraId="12A8A141" w14:textId="3B8E78F3" w:rsidR="00986852" w:rsidRPr="001F08D0" w:rsidRDefault="00BC6E93" w:rsidP="00FD5C58">
      <w:pPr>
        <w:pStyle w:val="ab"/>
        <w:spacing w:before="180" w:after="180"/>
        <w:ind w:firstLine="480"/>
      </w:pPr>
      <w:bookmarkStart w:id="170" w:name="_Hlk17376684"/>
      <w:bookmarkStart w:id="171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rPr>
          <w:noProof/>
        </w:rPr>
        <w:t>3</w:t>
      </w:r>
      <w:r w:rsidR="0038247B" w:rsidRPr="001F08D0">
        <w:t>.</w:t>
      </w:r>
      <w:r w:rsidR="0038247B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14:paraId="41DA3A5E" w14:textId="595FE6F9"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</w:t>
      </w:r>
      <w:proofErr w:type="gramStart"/>
      <w:r w:rsidR="000B786F" w:rsidRPr="001F08D0">
        <w:rPr>
          <w:rFonts w:hint="eastAsia"/>
        </w:rPr>
        <w:t>覆核人核章</w:t>
      </w:r>
      <w:proofErr w:type="gramEnd"/>
      <w:r w:rsidR="000B786F" w:rsidRPr="001F08D0">
        <w:rPr>
          <w:rFonts w:hint="eastAsia"/>
        </w:rPr>
        <w:t>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將掃描檔放置於［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14:paraId="4A1764D2" w14:textId="3A9E1DAD" w:rsidR="00B35A56" w:rsidRPr="001F08D0" w:rsidRDefault="007B0EB6" w:rsidP="007B0EB6">
      <w:pPr>
        <w:pStyle w:val="aff0"/>
      </w:pPr>
      <w:bookmarkStart w:id="172" w:name="_Hlk40358614"/>
      <w:r w:rsidRPr="001F08D0">
        <w:drawing>
          <wp:inline distT="0" distB="0" distL="0" distR="0" wp14:anchorId="2C683DCC" wp14:editId="0980C149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EEE20" w14:textId="2D58686B" w:rsidR="00B35A56" w:rsidRPr="001F08D0" w:rsidRDefault="00A13F62" w:rsidP="00A13F62">
      <w:pPr>
        <w:pStyle w:val="aff"/>
      </w:pPr>
      <w:bookmarkStart w:id="173" w:name="_Ref40358466"/>
      <w:bookmarkStart w:id="174" w:name="_Toc45879687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2</w:t>
      </w:r>
      <w:r w:rsidRPr="001F08D0">
        <w:fldChar w:fldCharType="end"/>
      </w:r>
      <w:bookmarkEnd w:id="173"/>
      <w:r w:rsidRPr="001F08D0">
        <w:rPr>
          <w:rFonts w:hint="eastAsia"/>
        </w:rPr>
        <w:t xml:space="preserve">　校園環境安全自主調查流程圖</w:t>
      </w:r>
      <w:bookmarkEnd w:id="174"/>
    </w:p>
    <w:p w14:paraId="7422FEE1" w14:textId="73F4266B" w:rsidR="00F159C4" w:rsidRPr="001F08D0" w:rsidRDefault="00A84E22" w:rsidP="00CF67EE">
      <w:pPr>
        <w:pStyle w:val="3"/>
        <w:spacing w:before="180" w:after="180"/>
      </w:pPr>
      <w:bookmarkStart w:id="175" w:name="_Hlk17376416"/>
      <w:bookmarkEnd w:id="170"/>
      <w:bookmarkEnd w:id="171"/>
      <w:bookmarkEnd w:id="172"/>
      <w:r w:rsidRPr="001F08D0">
        <w:rPr>
          <w:rFonts w:hint="eastAsia"/>
        </w:rPr>
        <w:t xml:space="preserve">　</w:t>
      </w:r>
      <w:bookmarkStart w:id="176" w:name="_Toc39054971"/>
      <w:bookmarkStart w:id="177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76"/>
      <w:bookmarkEnd w:id="177"/>
    </w:p>
    <w:p w14:paraId="1F0AFE2A" w14:textId="6C8B29C9" w:rsidR="00AB07DB" w:rsidRPr="001F08D0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78" w:name="_Hlk37943422"/>
      <w:bookmarkStart w:id="179" w:name="_Hlk18503677"/>
      <w:bookmarkStart w:id="180" w:name="_Hlk17381264"/>
      <w:r w:rsidRPr="001F08D0">
        <w:rPr>
          <w:rFonts w:hint="eastAsia"/>
        </w:rPr>
        <w:t>依教育部公告《校園防災地圖繪製作業說明》繪製校園防災地圖</w:t>
      </w:r>
      <w:bookmarkEnd w:id="178"/>
      <w:r w:rsidR="00986852" w:rsidRPr="001F08D0">
        <w:rPr>
          <w:rFonts w:hint="eastAsia"/>
        </w:rPr>
        <w:t>［</w:t>
      </w:r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3</w:t>
      </w:r>
      <w:r w:rsidR="0038247B" w:rsidRPr="001F08D0">
        <w:t>.</w:t>
      </w:r>
      <w:r w:rsidR="0038247B">
        <w:t>3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</w:t>
      </w:r>
      <w:proofErr w:type="gramStart"/>
      <w:r w:rsidR="00F913AE" w:rsidRPr="001F08D0">
        <w:rPr>
          <w:rFonts w:hint="eastAsia"/>
        </w:rPr>
        <w:t>註</w:t>
      </w:r>
      <w:proofErr w:type="gramEnd"/>
      <w:r w:rsidR="00F913AE" w:rsidRPr="001F08D0">
        <w:rPr>
          <w:rFonts w:hint="eastAsia"/>
        </w:rPr>
        <w:t>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79"/>
    </w:p>
    <w:tbl>
      <w:tblPr>
        <w:tblStyle w:val="affa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7B250E15" w14:textId="77777777" w:rsidTr="00D6083E">
        <w:trPr>
          <w:trHeight w:val="13844"/>
        </w:trPr>
        <w:tc>
          <w:tcPr>
            <w:tcW w:w="9638" w:type="dxa"/>
          </w:tcPr>
          <w:p w14:paraId="1F5CEEC6" w14:textId="77777777" w:rsidR="00912011" w:rsidRDefault="00612D40" w:rsidP="00ED2910">
            <w:pPr>
              <w:pStyle w:val="aff0"/>
            </w:pPr>
            <w:r>
              <w:lastRenderedPageBreak/>
              <w:drawing>
                <wp:inline distT="0" distB="0" distL="0" distR="0" wp14:anchorId="4B4726DB" wp14:editId="7E40499F">
                  <wp:extent cx="5761355" cy="4074183"/>
                  <wp:effectExtent l="0" t="0" r="0" b="2540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55" cy="407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72FC20" w14:textId="77777777" w:rsidR="007E76B3" w:rsidRPr="001F08D0" w:rsidRDefault="007E76B3" w:rsidP="007E76B3">
            <w:pPr>
              <w:pStyle w:val="aff0"/>
            </w:pPr>
            <w:r>
              <w:drawing>
                <wp:inline distT="0" distB="0" distL="0" distR="0" wp14:anchorId="123F403A" wp14:editId="1EF84D8B">
                  <wp:extent cx="5761355" cy="4021956"/>
                  <wp:effectExtent l="0" t="0" r="0" b="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55" cy="4021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3436BE" w14:textId="043C7B90" w:rsidR="007E76B3" w:rsidRPr="001F08D0" w:rsidRDefault="007E76B3" w:rsidP="00ED2910">
            <w:pPr>
              <w:pStyle w:val="aff0"/>
              <w:rPr>
                <w:rFonts w:hint="eastAsia"/>
              </w:rPr>
            </w:pPr>
          </w:p>
        </w:tc>
      </w:tr>
    </w:tbl>
    <w:p w14:paraId="3E1BB83B" w14:textId="368BE592" w:rsidR="00611D83" w:rsidRDefault="00912011">
      <w:pPr>
        <w:pStyle w:val="aff"/>
      </w:pPr>
      <w:bookmarkStart w:id="181" w:name="_Ref17381244"/>
      <w:bookmarkStart w:id="182" w:name="_Toc45879688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3</w:t>
      </w:r>
      <w:r w:rsidRPr="001F08D0">
        <w:fldChar w:fldCharType="end"/>
      </w:r>
      <w:bookmarkEnd w:id="181"/>
      <w:r w:rsidRPr="001F08D0">
        <w:rPr>
          <w:rFonts w:hint="eastAsia"/>
        </w:rPr>
        <w:t xml:space="preserve">　校園防災地圖</w:t>
      </w:r>
      <w:bookmarkEnd w:id="182"/>
      <w:r w:rsidR="00611D83" w:rsidRPr="001F08D0">
        <w:br w:type="page"/>
      </w:r>
    </w:p>
    <w:p w14:paraId="1B0E7B91" w14:textId="77777777" w:rsidR="007E76B3" w:rsidRPr="001F08D0" w:rsidRDefault="007E76B3">
      <w:pPr>
        <w:pStyle w:val="aff"/>
        <w:rPr>
          <w:rFonts w:hint="eastAsia"/>
        </w:rPr>
      </w:pPr>
    </w:p>
    <w:p w14:paraId="0856FDF6" w14:textId="1302106C" w:rsidR="00CF67EE" w:rsidRPr="001F08D0" w:rsidRDefault="00CF67EE" w:rsidP="00CF67EE">
      <w:pPr>
        <w:pStyle w:val="3"/>
        <w:spacing w:before="180" w:after="180"/>
      </w:pPr>
      <w:bookmarkStart w:id="183" w:name="_Toc11163095"/>
      <w:bookmarkEnd w:id="175"/>
      <w:bookmarkEnd w:id="180"/>
      <w:r w:rsidRPr="001F08D0">
        <w:rPr>
          <w:rFonts w:hint="eastAsia"/>
        </w:rPr>
        <w:t xml:space="preserve">　</w:t>
      </w:r>
      <w:bookmarkStart w:id="184" w:name="_Toc39054972"/>
      <w:bookmarkStart w:id="185" w:name="_Toc45879654"/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83"/>
      <w:bookmarkEnd w:id="184"/>
      <w:bookmarkEnd w:id="185"/>
      <w:proofErr w:type="gramEnd"/>
    </w:p>
    <w:p w14:paraId="4A4BDE06" w14:textId="7B320FEE" w:rsidR="00425B85" w:rsidRPr="001F08D0" w:rsidRDefault="00BC6E93" w:rsidP="008138C5">
      <w:pPr>
        <w:pStyle w:val="ab"/>
        <w:ind w:firstLine="480"/>
      </w:pPr>
      <w:bookmarkStart w:id="186" w:name="_Hlk17376629"/>
      <w:bookmarkStart w:id="187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88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</w:t>
      </w:r>
      <w:proofErr w:type="gramStart"/>
      <w:r w:rsidR="009434A9" w:rsidRPr="001F08D0">
        <w:rPr>
          <w:rFonts w:hint="eastAsia"/>
        </w:rPr>
        <w:t>臺</w:t>
      </w:r>
      <w:proofErr w:type="gramEnd"/>
      <w:r w:rsidR="009434A9" w:rsidRPr="001F08D0">
        <w:rPr>
          <w:rFonts w:hint="eastAsia"/>
        </w:rPr>
        <w:t>」［</w:t>
      </w:r>
      <w:r w:rsidR="009434A9" w:rsidRPr="001F08D0">
        <w:fldChar w:fldCharType="begin"/>
      </w:r>
      <w:r w:rsidR="009434A9" w:rsidRPr="001F08D0">
        <w:instrText xml:space="preserve"> REF _Ref10629159 \h </w:instrText>
      </w:r>
      <w:r w:rsidR="000C203B" w:rsidRPr="001F08D0">
        <w:instrText xml:space="preserve"> \* MERGEFORMAT </w:instrText>
      </w:r>
      <w:r w:rsidR="009434A9"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3</w:t>
      </w:r>
      <w:r w:rsidR="0038247B" w:rsidRPr="001F08D0">
        <w:t>.</w:t>
      </w:r>
      <w:r w:rsidR="0038247B">
        <w:t>4</w:t>
      </w:r>
      <w:r w:rsidR="009434A9" w:rsidRPr="001F08D0"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</w:t>
      </w:r>
      <w:proofErr w:type="gramStart"/>
      <w:r w:rsidR="00FA037A" w:rsidRPr="001F08D0">
        <w:rPr>
          <w:rFonts w:hint="eastAsia"/>
        </w:rPr>
        <w:t>（</w:t>
      </w:r>
      <w:proofErr w:type="gramEnd"/>
      <w:r w:rsidR="00FA037A" w:rsidRPr="001F08D0">
        <w:rPr>
          <w:rFonts w:hint="eastAsia"/>
        </w:rPr>
        <w:t>約定電話：</w:t>
      </w:r>
      <w:r w:rsidR="00FA037A" w:rsidRPr="001F08D0">
        <w:rPr>
          <w:rFonts w:hint="eastAsia"/>
          <w:u w:val="single"/>
        </w:rPr>
        <w:t xml:space="preserve">　</w:t>
      </w:r>
      <w:r w:rsidR="00303857">
        <w:rPr>
          <w:rFonts w:hint="eastAsia"/>
          <w:u w:val="single"/>
        </w:rPr>
        <w:t>0</w:t>
      </w:r>
      <w:r w:rsidR="00303857">
        <w:rPr>
          <w:u w:val="single"/>
        </w:rPr>
        <w:t>222309585</w:t>
      </w:r>
      <w:r w:rsidR="00FA037A" w:rsidRPr="001F08D0">
        <w:rPr>
          <w:rFonts w:hint="eastAsia"/>
          <w:u w:val="single"/>
        </w:rPr>
        <w:t xml:space="preserve">　</w:t>
      </w:r>
      <w:proofErr w:type="gramStart"/>
      <w:r w:rsidR="00FA037A" w:rsidRPr="001F08D0">
        <w:rPr>
          <w:rFonts w:hint="eastAsia"/>
        </w:rPr>
        <w:t>）</w:t>
      </w:r>
      <w:proofErr w:type="gramEnd"/>
      <w:r w:rsidR="00FA037A" w:rsidRPr="001F08D0">
        <w:rPr>
          <w:rFonts w:hint="eastAsia"/>
        </w:rPr>
        <w:t>，除了告知全體教職員工生約定電話，並加以宣導操作及查詢方式，</w:t>
      </w:r>
      <w:proofErr w:type="gramStart"/>
      <w:r w:rsidR="009434A9" w:rsidRPr="001F08D0">
        <w:rPr>
          <w:rFonts w:hint="eastAsia"/>
        </w:rPr>
        <w:t>以利災</w:t>
      </w:r>
      <w:proofErr w:type="gramEnd"/>
      <w:r w:rsidR="009434A9" w:rsidRPr="001F08D0">
        <w:rPr>
          <w:rFonts w:hint="eastAsia"/>
        </w:rPr>
        <w:t>時透過網路留言板及電話語音等方式進行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88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</w:t>
      </w:r>
      <w:proofErr w:type="gramStart"/>
      <w:r w:rsidRPr="001F08D0">
        <w:rPr>
          <w:rFonts w:hint="eastAsia"/>
        </w:rPr>
        <w:t>應先敘明</w:t>
      </w:r>
      <w:proofErr w:type="gramEnd"/>
      <w:r w:rsidRPr="001F08D0">
        <w:rPr>
          <w:rFonts w:hint="eastAsia"/>
        </w:rPr>
        <w:t>此為測試或演練，避免災時造成混淆。</w:t>
      </w:r>
    </w:p>
    <w:p w14:paraId="57061EF8" w14:textId="246BF7F4" w:rsidR="008138C5" w:rsidRPr="001F08D0" w:rsidRDefault="008138C5" w:rsidP="008138C5">
      <w:pPr>
        <w:pStyle w:val="aff0"/>
      </w:pPr>
      <w:r w:rsidRPr="001F08D0">
        <w:drawing>
          <wp:inline distT="0" distB="0" distL="0" distR="0" wp14:anchorId="7D2FF8E1" wp14:editId="346BBE30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40E2D" w14:textId="4B3DF3A8" w:rsidR="008138C5" w:rsidRPr="001F08D0" w:rsidRDefault="008138C5" w:rsidP="008138C5">
      <w:pPr>
        <w:pStyle w:val="aff0"/>
      </w:pPr>
      <w:r w:rsidRPr="001F08D0">
        <w:lastRenderedPageBreak/>
        <w:drawing>
          <wp:inline distT="0" distB="0" distL="0" distR="0" wp14:anchorId="22B941E2" wp14:editId="38214A60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73F3E" w14:textId="5FE24659" w:rsidR="00EF0CAF" w:rsidRPr="001F08D0" w:rsidRDefault="00CF67EE" w:rsidP="00CF67EE">
      <w:pPr>
        <w:pStyle w:val="aff"/>
      </w:pPr>
      <w:bookmarkStart w:id="189" w:name="_Ref10629159"/>
      <w:bookmarkStart w:id="190" w:name="_Toc45879689"/>
      <w:bookmarkEnd w:id="186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3</w:t>
        </w:r>
      </w:fldSimple>
      <w:r w:rsidR="00F24C72" w:rsidRPr="001F08D0">
        <w:t>.</w:t>
      </w:r>
      <w:r w:rsidR="00F24C72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F24C72" w:rsidRPr="001F08D0">
        <w:fldChar w:fldCharType="separate"/>
      </w:r>
      <w:r w:rsidR="0038247B">
        <w:rPr>
          <w:noProof/>
        </w:rPr>
        <w:t>4</w:t>
      </w:r>
      <w:r w:rsidR="00F24C72" w:rsidRPr="001F08D0">
        <w:fldChar w:fldCharType="end"/>
      </w:r>
      <w:bookmarkEnd w:id="189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90"/>
      <w:proofErr w:type="gramEnd"/>
    </w:p>
    <w:p w14:paraId="4B0996C6" w14:textId="70494760" w:rsidR="009521BF" w:rsidRPr="001F08D0" w:rsidRDefault="00F24C72" w:rsidP="009521BF">
      <w:pPr>
        <w:pStyle w:val="2"/>
        <w:spacing w:before="180" w:after="180"/>
      </w:pPr>
      <w:bookmarkStart w:id="191" w:name="_Toc39054973"/>
      <w:bookmarkStart w:id="192" w:name="_Toc45879655"/>
      <w:bookmarkStart w:id="193" w:name="_Hlk17383329"/>
      <w:bookmarkEnd w:id="187"/>
      <w:r w:rsidRPr="001F08D0">
        <w:rPr>
          <w:rFonts w:hint="eastAsia"/>
        </w:rPr>
        <w:t>應變器材及支援單位</w:t>
      </w:r>
      <w:bookmarkEnd w:id="191"/>
      <w:bookmarkEnd w:id="192"/>
    </w:p>
    <w:p w14:paraId="0275D463" w14:textId="635AE7E7"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4" w:name="_Toc39054974"/>
      <w:bookmarkStart w:id="195" w:name="_Toc45879656"/>
      <w:r w:rsidRPr="001F08D0">
        <w:rPr>
          <w:rFonts w:hint="eastAsia"/>
        </w:rPr>
        <w:t>災害應變器材整備</w:t>
      </w:r>
      <w:bookmarkEnd w:id="194"/>
      <w:bookmarkEnd w:id="195"/>
    </w:p>
    <w:p w14:paraId="188EED50" w14:textId="0393332B" w:rsidR="00BA2180" w:rsidRPr="001F08D0" w:rsidRDefault="00BC6E93" w:rsidP="00BA2180">
      <w:pPr>
        <w:pStyle w:val="ab"/>
        <w:spacing w:before="180" w:after="180"/>
        <w:ind w:firstLine="480"/>
      </w:pPr>
      <w:bookmarkStart w:id="196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97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97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3</w:t>
      </w:r>
      <w:r w:rsidR="0038247B" w:rsidRPr="001F08D0">
        <w:t>.</w:t>
      </w:r>
      <w:r w:rsidR="0038247B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14:paraId="245D1C83" w14:textId="7435982F"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8" w:name="_Toc45879657"/>
      <w:r w:rsidRPr="001F08D0">
        <w:rPr>
          <w:rFonts w:hint="eastAsia"/>
        </w:rPr>
        <w:t>支援單位聯絡清冊</w:t>
      </w:r>
      <w:bookmarkEnd w:id="198"/>
    </w:p>
    <w:p w14:paraId="2E3CC57F" w14:textId="6DE9DA13"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3</w:t>
      </w:r>
      <w:r w:rsidR="0038247B" w:rsidRPr="001F08D0">
        <w:t>.</w:t>
      </w:r>
      <w:r w:rsidR="0038247B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99" w:name="_Hlk37677616"/>
      <w:r w:rsidRPr="001F08D0">
        <w:rPr>
          <w:rFonts w:hint="eastAsia"/>
        </w:rPr>
        <w:t>建議可將相關單位納入災害防救規劃並參與平時防災演練，</w:t>
      </w:r>
      <w:bookmarkEnd w:id="199"/>
      <w:proofErr w:type="gramStart"/>
      <w:r w:rsidRPr="001F08D0">
        <w:rPr>
          <w:rFonts w:hint="eastAsia"/>
        </w:rPr>
        <w:t>以利災時</w:t>
      </w:r>
      <w:proofErr w:type="gramEnd"/>
      <w:r w:rsidRPr="001F08D0">
        <w:rPr>
          <w:rFonts w:hint="eastAsia"/>
        </w:rPr>
        <w:t>能尋求支援協助。</w:t>
      </w:r>
    </w:p>
    <w:p w14:paraId="7211DD81" w14:textId="77777777" w:rsidR="00E75721" w:rsidRPr="001F08D0" w:rsidRDefault="00E75721" w:rsidP="00E75721">
      <w:pPr>
        <w:pStyle w:val="2"/>
        <w:spacing w:before="180" w:after="180"/>
      </w:pPr>
      <w:bookmarkStart w:id="200" w:name="_Toc45879658"/>
      <w:r w:rsidRPr="001F08D0">
        <w:rPr>
          <w:rFonts w:hint="eastAsia"/>
        </w:rPr>
        <w:t>校園災害防救教育訓練</w:t>
      </w:r>
      <w:bookmarkEnd w:id="200"/>
    </w:p>
    <w:p w14:paraId="326B8052" w14:textId="77777777"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14:paraId="61269757" w14:textId="77777777" w:rsidR="00E75721" w:rsidRPr="001F08D0" w:rsidRDefault="00E75721" w:rsidP="00E75721">
      <w:pPr>
        <w:pStyle w:val="2"/>
        <w:spacing w:before="180" w:after="180"/>
      </w:pPr>
      <w:bookmarkStart w:id="201" w:name="_Toc45879659"/>
      <w:r w:rsidRPr="001F08D0">
        <w:rPr>
          <w:rFonts w:hint="eastAsia"/>
        </w:rPr>
        <w:lastRenderedPageBreak/>
        <w:t>校園災害防救演練</w:t>
      </w:r>
      <w:bookmarkEnd w:id="201"/>
    </w:p>
    <w:p w14:paraId="0D0A3ED6" w14:textId="3EF713F4"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202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202"/>
      <w:r w:rsidRPr="001F08D0">
        <w:rPr>
          <w:rFonts w:hint="eastAsia"/>
        </w:rPr>
        <w:t>，上傳至「教育部防災教育資訊網→防災校園專區→校園電子歷程」。</w:t>
      </w:r>
    </w:p>
    <w:p w14:paraId="6C27B3DF" w14:textId="1E33D7C0" w:rsidR="00DB0BDC" w:rsidRPr="001F08D0" w:rsidRDefault="00DB0BDC" w:rsidP="00DB0BDC">
      <w:pPr>
        <w:pStyle w:val="af7"/>
        <w:spacing w:before="180" w:after="36"/>
      </w:pPr>
      <w:bookmarkStart w:id="203" w:name="_Ref17383269"/>
      <w:bookmarkStart w:id="204" w:name="_Ref25418259"/>
      <w:bookmarkStart w:id="205" w:name="_Ref18575898"/>
      <w:bookmarkStart w:id="206" w:name="_Toc45879703"/>
      <w:bookmarkStart w:id="207" w:name="_Hlk32591160"/>
      <w:bookmarkEnd w:id="193"/>
      <w:bookmarkEnd w:id="196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203"/>
      <w:bookmarkEnd w:id="204"/>
      <w:r w:rsidRPr="001F08D0">
        <w:rPr>
          <w:rFonts w:hint="eastAsia"/>
        </w:rPr>
        <w:t xml:space="preserve">　災害應變</w:t>
      </w:r>
      <w:bookmarkStart w:id="208" w:name="_Hlk39662830"/>
      <w:r w:rsidRPr="001F08D0">
        <w:rPr>
          <w:rFonts w:hint="eastAsia"/>
        </w:rPr>
        <w:t>器材檢核表</w:t>
      </w:r>
      <w:bookmarkEnd w:id="205"/>
      <w:bookmarkEnd w:id="206"/>
      <w:bookmarkEnd w:id="208"/>
    </w:p>
    <w:tbl>
      <w:tblPr>
        <w:tblW w:w="516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22"/>
        <w:gridCol w:w="1037"/>
        <w:gridCol w:w="632"/>
        <w:gridCol w:w="461"/>
        <w:gridCol w:w="1080"/>
        <w:gridCol w:w="837"/>
        <w:gridCol w:w="544"/>
        <w:gridCol w:w="831"/>
        <w:gridCol w:w="748"/>
        <w:gridCol w:w="221"/>
        <w:gridCol w:w="887"/>
        <w:gridCol w:w="1484"/>
      </w:tblGrid>
      <w:tr w:rsidR="00DB0BDC" w:rsidRPr="001F08D0" w14:paraId="3FB1D84C" w14:textId="77777777" w:rsidTr="004F3627">
        <w:trPr>
          <w:trHeight w:val="20"/>
          <w:tblHeader/>
          <w:jc w:val="center"/>
        </w:trPr>
        <w:tc>
          <w:tcPr>
            <w:tcW w:w="1103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4A2C628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09" w:name="_Hlk33102781"/>
            <w:bookmarkStart w:id="210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59" w:type="pct"/>
            <w:vMerge w:val="restart"/>
            <w:shd w:val="clear" w:color="auto" w:fill="D9D9D9" w:themeFill="background1" w:themeFillShade="D9"/>
            <w:vAlign w:val="center"/>
          </w:tcPr>
          <w:p w14:paraId="23CDB4D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39" w:type="pct"/>
            <w:vMerge w:val="restart"/>
            <w:shd w:val="clear" w:color="auto" w:fill="D9D9D9" w:themeFill="background1" w:themeFillShade="D9"/>
            <w:vAlign w:val="center"/>
          </w:tcPr>
          <w:p w14:paraId="259F21A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98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64DAC81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07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383A7AE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55" w:type="pct"/>
            <w:gridSpan w:val="3"/>
            <w:shd w:val="clear" w:color="auto" w:fill="D9D9D9" w:themeFill="background1" w:themeFillShade="D9"/>
            <w:vAlign w:val="center"/>
          </w:tcPr>
          <w:p w14:paraId="3689253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757" w:type="pct"/>
            <w:vMerge w:val="restart"/>
            <w:shd w:val="clear" w:color="auto" w:fill="D9D9D9" w:themeFill="background1" w:themeFillShade="D9"/>
            <w:vAlign w:val="center"/>
          </w:tcPr>
          <w:p w14:paraId="466585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DB0BDC" w:rsidRPr="001F08D0" w14:paraId="7703B5AA" w14:textId="77777777" w:rsidTr="004F3627">
        <w:trPr>
          <w:trHeight w:val="20"/>
          <w:tblHeader/>
          <w:jc w:val="center"/>
        </w:trPr>
        <w:tc>
          <w:tcPr>
            <w:tcW w:w="1103" w:type="pct"/>
            <w:gridSpan w:val="2"/>
            <w:vMerge/>
            <w:shd w:val="clear" w:color="auto" w:fill="D9D9D9" w:themeFill="background1" w:themeFillShade="D9"/>
            <w:vAlign w:val="center"/>
          </w:tcPr>
          <w:p w14:paraId="24C3BF1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59" w:type="pct"/>
            <w:vMerge/>
            <w:shd w:val="clear" w:color="auto" w:fill="D9D9D9" w:themeFill="background1" w:themeFillShade="D9"/>
            <w:vAlign w:val="center"/>
          </w:tcPr>
          <w:p w14:paraId="04879DC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39" w:type="pct"/>
            <w:vMerge/>
            <w:shd w:val="clear" w:color="auto" w:fill="D9D9D9" w:themeFill="background1" w:themeFillShade="D9"/>
            <w:vAlign w:val="center"/>
          </w:tcPr>
          <w:p w14:paraId="61BC471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81" w:type="pct"/>
            <w:gridSpan w:val="2"/>
            <w:vMerge/>
            <w:shd w:val="clear" w:color="auto" w:fill="D9D9D9" w:themeFill="background1" w:themeFillShade="D9"/>
          </w:tcPr>
          <w:p w14:paraId="0EFF090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07" w:type="pct"/>
            <w:gridSpan w:val="2"/>
            <w:vMerge/>
            <w:shd w:val="clear" w:color="auto" w:fill="D9D9D9" w:themeFill="background1" w:themeFillShade="D9"/>
            <w:vAlign w:val="center"/>
          </w:tcPr>
          <w:p w14:paraId="69093D2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01" w:type="pct"/>
            <w:gridSpan w:val="2"/>
            <w:shd w:val="clear" w:color="auto" w:fill="D9D9D9" w:themeFill="background1" w:themeFillShade="D9"/>
            <w:vAlign w:val="center"/>
          </w:tcPr>
          <w:p w14:paraId="227D1B6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54" w:type="pct"/>
            <w:shd w:val="clear" w:color="auto" w:fill="D9D9D9" w:themeFill="background1" w:themeFillShade="D9"/>
            <w:vAlign w:val="center"/>
          </w:tcPr>
          <w:p w14:paraId="3491046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757" w:type="pct"/>
            <w:vMerge/>
            <w:shd w:val="clear" w:color="auto" w:fill="D9D9D9" w:themeFill="background1" w:themeFillShade="D9"/>
          </w:tcPr>
          <w:p w14:paraId="3A62AFE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DB0BDC" w:rsidRPr="001F08D0" w14:paraId="684CB9DF" w14:textId="77777777" w:rsidTr="00B94334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645D3F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DB0BDC" w:rsidRPr="001F08D0" w14:paraId="1FA017ED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2837FC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59" w:type="pct"/>
            <w:vAlign w:val="center"/>
          </w:tcPr>
          <w:p w14:paraId="69C987A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39" w:type="pct"/>
            <w:vAlign w:val="center"/>
          </w:tcPr>
          <w:p w14:paraId="7365D86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981" w:type="pct"/>
            <w:gridSpan w:val="2"/>
            <w:vAlign w:val="center"/>
          </w:tcPr>
          <w:p w14:paraId="252BACE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1793F5E7" w14:textId="36D8EF15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</w:t>
            </w:r>
            <w:r w:rsidR="004F3627">
              <w:rPr>
                <w:rFonts w:hint="eastAsia"/>
                <w:color w:val="auto"/>
              </w:rPr>
              <w:t>淑伶</w:t>
            </w:r>
          </w:p>
        </w:tc>
        <w:tc>
          <w:tcPr>
            <w:tcW w:w="501" w:type="pct"/>
            <w:gridSpan w:val="2"/>
            <w:vAlign w:val="center"/>
          </w:tcPr>
          <w:p w14:paraId="224D614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D9AC4A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5761F6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D0BD724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BC2A09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消防衣</w:t>
            </w:r>
            <w:proofErr w:type="gramEnd"/>
          </w:p>
        </w:tc>
        <w:tc>
          <w:tcPr>
            <w:tcW w:w="259" w:type="pct"/>
            <w:vAlign w:val="center"/>
          </w:tcPr>
          <w:p w14:paraId="54976AE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4FEC82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981" w:type="pct"/>
            <w:gridSpan w:val="2"/>
            <w:vAlign w:val="center"/>
          </w:tcPr>
          <w:p w14:paraId="3F64866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0E846FB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09BE7A9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6B72257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514E11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視需要購買</w:t>
            </w:r>
          </w:p>
        </w:tc>
      </w:tr>
      <w:tr w:rsidR="004F3627" w:rsidRPr="001F08D0" w14:paraId="1D90F498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A496B3A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59" w:type="pct"/>
            <w:vAlign w:val="center"/>
          </w:tcPr>
          <w:p w14:paraId="5DA3602B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39" w:type="pct"/>
            <w:vAlign w:val="center"/>
          </w:tcPr>
          <w:p w14:paraId="5FAD3221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1268F408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5F669ACA" w14:textId="1AB9ABF3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7E4D26F3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0DC23DF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8591BEB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03966A4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D04261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59" w:type="pct"/>
            <w:vAlign w:val="center"/>
          </w:tcPr>
          <w:p w14:paraId="0336F78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EC303C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A75E9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287E5C8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12B16FD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3C1BF35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753ADA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6EC63B0B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52350E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59" w:type="pct"/>
            <w:vAlign w:val="center"/>
          </w:tcPr>
          <w:p w14:paraId="26E4B2E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100</w:t>
            </w:r>
          </w:p>
        </w:tc>
        <w:tc>
          <w:tcPr>
            <w:tcW w:w="239" w:type="pct"/>
            <w:vAlign w:val="center"/>
          </w:tcPr>
          <w:p w14:paraId="2EAEF94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099D80E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707" w:type="pct"/>
            <w:gridSpan w:val="2"/>
            <w:vAlign w:val="center"/>
          </w:tcPr>
          <w:p w14:paraId="7A6686D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龔晉田</w:t>
            </w:r>
          </w:p>
        </w:tc>
        <w:tc>
          <w:tcPr>
            <w:tcW w:w="501" w:type="pct"/>
            <w:gridSpan w:val="2"/>
            <w:vAlign w:val="center"/>
          </w:tcPr>
          <w:p w14:paraId="4A4FC20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0D3F5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E6C60B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C169595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5D3FF8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安全鞋</w:t>
            </w:r>
            <w:proofErr w:type="gramEnd"/>
          </w:p>
        </w:tc>
        <w:tc>
          <w:tcPr>
            <w:tcW w:w="259" w:type="pct"/>
            <w:vAlign w:val="center"/>
          </w:tcPr>
          <w:p w14:paraId="70FF5CB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0F950E4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981" w:type="pct"/>
            <w:gridSpan w:val="2"/>
            <w:vAlign w:val="center"/>
          </w:tcPr>
          <w:p w14:paraId="6450C6E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09EC60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4C4C03C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1B39C3C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2199FD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4F3627" w:rsidRPr="001F08D0" w14:paraId="6B33D67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9756D18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雨具</w:t>
            </w:r>
          </w:p>
        </w:tc>
        <w:tc>
          <w:tcPr>
            <w:tcW w:w="259" w:type="pct"/>
            <w:vAlign w:val="center"/>
          </w:tcPr>
          <w:p w14:paraId="78E6DDD9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4BD9CD82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981" w:type="pct"/>
            <w:gridSpan w:val="2"/>
            <w:vAlign w:val="center"/>
          </w:tcPr>
          <w:p w14:paraId="7DADE1D8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12BE11B5" w14:textId="7C7A84FC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20BA1882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1E4AFF35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3E2D4EC6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F3627" w:rsidRPr="001F08D0" w14:paraId="4C3E9309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EB6CF6C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59" w:type="pct"/>
            <w:vAlign w:val="center"/>
          </w:tcPr>
          <w:p w14:paraId="06402D64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39" w:type="pct"/>
            <w:vAlign w:val="center"/>
          </w:tcPr>
          <w:p w14:paraId="671A0FEC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6DE1AC38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0598D83C" w14:textId="539D3DF9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53AC1AE3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C904CF0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6E437D5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48EF64C6" w14:textId="77777777" w:rsidTr="00B94334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79BA40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DB0BDC" w:rsidRPr="001F08D0" w14:paraId="79D7F921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2F9D26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59" w:type="pct"/>
            <w:vAlign w:val="center"/>
          </w:tcPr>
          <w:p w14:paraId="650A78E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5DCD704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2D58B09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3E7AE95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0C579F8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1890CD5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622A31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4F3627" w:rsidRPr="001F08D0" w14:paraId="09CB4B74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D7D5B46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59" w:type="pct"/>
            <w:vAlign w:val="center"/>
          </w:tcPr>
          <w:p w14:paraId="7D238908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574CFACE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F3E9743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5F3DCACB" w14:textId="02FED7E2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6099A556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168BB0C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29DC76EE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CBD7991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71A489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59" w:type="pct"/>
            <w:vAlign w:val="center"/>
          </w:tcPr>
          <w:p w14:paraId="265FA7D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3EB63F7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70AC9A3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28A4BA0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528138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426E86F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253BA88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4F3627" w:rsidRPr="001F08D0" w14:paraId="28F45409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BED9BCD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破壞工具組</w:t>
            </w:r>
          </w:p>
        </w:tc>
        <w:tc>
          <w:tcPr>
            <w:tcW w:w="259" w:type="pct"/>
            <w:vAlign w:val="center"/>
          </w:tcPr>
          <w:p w14:paraId="357EBF25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5A77C6B5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400EE68B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16AF45B4" w14:textId="0AF78ADA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5D11D0BF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F821EBC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DE1C2A1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F3627" w:rsidRPr="001F08D0" w14:paraId="661EA0A8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048A3ED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59" w:type="pct"/>
            <w:vAlign w:val="center"/>
          </w:tcPr>
          <w:p w14:paraId="3DC59FF4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619619D9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566A7B3D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4E06B218" w14:textId="15BA03D4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71EB21E0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647F8270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ABBEA77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F3627" w:rsidRPr="001F08D0" w14:paraId="5F086221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0064D89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59" w:type="pct"/>
            <w:vAlign w:val="center"/>
          </w:tcPr>
          <w:p w14:paraId="4CD947F3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160</w:t>
            </w:r>
          </w:p>
        </w:tc>
        <w:tc>
          <w:tcPr>
            <w:tcW w:w="239" w:type="pct"/>
            <w:vAlign w:val="center"/>
          </w:tcPr>
          <w:p w14:paraId="46AA248C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0848DE96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各棟大樓</w:t>
            </w:r>
          </w:p>
        </w:tc>
        <w:tc>
          <w:tcPr>
            <w:tcW w:w="707" w:type="pct"/>
            <w:gridSpan w:val="2"/>
            <w:vAlign w:val="center"/>
          </w:tcPr>
          <w:p w14:paraId="6E8FDE28" w14:textId="02AE3792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204A912E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67B053DF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28E7AC2" w14:textId="77777777" w:rsidR="004F3627" w:rsidRPr="001F08D0" w:rsidRDefault="004F3627" w:rsidP="004F362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D70DB8B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FA97D5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59" w:type="pct"/>
            <w:vAlign w:val="center"/>
          </w:tcPr>
          <w:p w14:paraId="043ADF1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18CE5F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7560386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0760E6A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2B7CFAF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74B4CA5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6C2778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01C47537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DA371B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推水器</w:t>
            </w:r>
            <w:proofErr w:type="gramEnd"/>
          </w:p>
        </w:tc>
        <w:tc>
          <w:tcPr>
            <w:tcW w:w="259" w:type="pct"/>
            <w:vAlign w:val="center"/>
          </w:tcPr>
          <w:p w14:paraId="324E23A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7ABB14C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76194FA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4412154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04C753F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6DEDA27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07DB63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7134499C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8D15D8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沙包</w:t>
            </w:r>
          </w:p>
        </w:tc>
        <w:tc>
          <w:tcPr>
            <w:tcW w:w="259" w:type="pct"/>
            <w:vAlign w:val="center"/>
          </w:tcPr>
          <w:p w14:paraId="42FEC84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43557B3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165EF9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7EA617B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44E81AA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1754210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183327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3F4674D6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7DF8D6F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擋水板</w:t>
            </w:r>
            <w:proofErr w:type="gramEnd"/>
          </w:p>
        </w:tc>
        <w:tc>
          <w:tcPr>
            <w:tcW w:w="259" w:type="pct"/>
            <w:vAlign w:val="center"/>
          </w:tcPr>
          <w:p w14:paraId="4E5B8DC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295B199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26F1407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10441A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1FA7933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7AC6F3C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3D81FFF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702AA9CD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CFD0D1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滅火器（</w:t>
            </w:r>
            <w:r w:rsidRPr="001F08D0">
              <w:rPr>
                <w:color w:val="auto"/>
              </w:rPr>
              <w:t>ABC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59" w:type="pct"/>
            <w:vAlign w:val="center"/>
          </w:tcPr>
          <w:p w14:paraId="62ECBD1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216</w:t>
            </w:r>
          </w:p>
        </w:tc>
        <w:tc>
          <w:tcPr>
            <w:tcW w:w="239" w:type="pct"/>
            <w:vAlign w:val="center"/>
          </w:tcPr>
          <w:p w14:paraId="2F1E237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32439AD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各棟大樓</w:t>
            </w:r>
          </w:p>
        </w:tc>
        <w:tc>
          <w:tcPr>
            <w:tcW w:w="707" w:type="pct"/>
            <w:gridSpan w:val="2"/>
            <w:vAlign w:val="center"/>
          </w:tcPr>
          <w:p w14:paraId="6697372A" w14:textId="18B1C1FB" w:rsidR="00DB0BDC" w:rsidRPr="001F08D0" w:rsidRDefault="008D0EA7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522C2E0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3EED8B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CFC252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2C14D7CE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FC10CE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火</w:t>
            </w:r>
            <w:proofErr w:type="gramStart"/>
            <w:r w:rsidRPr="001F08D0">
              <w:rPr>
                <w:rFonts w:hint="eastAsia"/>
                <w:color w:val="auto"/>
              </w:rPr>
              <w:t>鉤</w:t>
            </w:r>
            <w:proofErr w:type="gramEnd"/>
          </w:p>
        </w:tc>
        <w:tc>
          <w:tcPr>
            <w:tcW w:w="259" w:type="pct"/>
            <w:vAlign w:val="center"/>
          </w:tcPr>
          <w:p w14:paraId="1C18649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ED6CB1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139347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4A9E018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2AAEA65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0931085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3919C12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C5A0A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138A50C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6A7C85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繩索（</w:t>
            </w:r>
            <w:r w:rsidRPr="001F08D0">
              <w:rPr>
                <w:color w:val="auto"/>
              </w:rPr>
              <w:t>30</w:t>
            </w:r>
            <w:r w:rsidRPr="001F08D0">
              <w:rPr>
                <w:rFonts w:hint="eastAsia"/>
                <w:color w:val="auto"/>
              </w:rPr>
              <w:t>公尺）</w:t>
            </w:r>
          </w:p>
        </w:tc>
        <w:tc>
          <w:tcPr>
            <w:tcW w:w="259" w:type="pct"/>
            <w:vAlign w:val="center"/>
          </w:tcPr>
          <w:p w14:paraId="5DBE590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A6B033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條</w:t>
            </w:r>
          </w:p>
        </w:tc>
        <w:tc>
          <w:tcPr>
            <w:tcW w:w="981" w:type="pct"/>
            <w:gridSpan w:val="2"/>
            <w:vAlign w:val="center"/>
          </w:tcPr>
          <w:p w14:paraId="2667375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60C3B13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4E72814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19D6ECD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547EE3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684D2089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C48CC5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萬用鑰匙</w:t>
            </w:r>
          </w:p>
        </w:tc>
        <w:tc>
          <w:tcPr>
            <w:tcW w:w="259" w:type="pct"/>
            <w:vAlign w:val="center"/>
          </w:tcPr>
          <w:p w14:paraId="4FD4D3D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39" w:type="pct"/>
            <w:vAlign w:val="center"/>
          </w:tcPr>
          <w:p w14:paraId="32D0BB7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0CB3EF6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6DF477AB" w14:textId="62E07FAD" w:rsidR="00DB0BDC" w:rsidRPr="001F08D0" w:rsidRDefault="008D0EA7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569FC3D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4A2A197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C1F500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220ED5DE" w14:textId="77777777" w:rsidTr="00B94334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1E6105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DB0BDC" w:rsidRPr="001F08D0" w14:paraId="6B6D6E79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E2F78E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夜間警示燈</w:t>
            </w:r>
          </w:p>
        </w:tc>
        <w:tc>
          <w:tcPr>
            <w:tcW w:w="259" w:type="pct"/>
            <w:vAlign w:val="center"/>
          </w:tcPr>
          <w:p w14:paraId="6E3DBB7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514D88A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267FCF4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103F86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700A31D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52274E1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8EA9BF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5B9772EB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03416C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59" w:type="pct"/>
            <w:vAlign w:val="center"/>
          </w:tcPr>
          <w:p w14:paraId="495BF0F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</w:p>
        </w:tc>
        <w:tc>
          <w:tcPr>
            <w:tcW w:w="239" w:type="pct"/>
            <w:vAlign w:val="center"/>
          </w:tcPr>
          <w:p w14:paraId="673837E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72C582A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教官室</w:t>
            </w:r>
          </w:p>
        </w:tc>
        <w:tc>
          <w:tcPr>
            <w:tcW w:w="707" w:type="pct"/>
            <w:gridSpan w:val="2"/>
            <w:vAlign w:val="center"/>
          </w:tcPr>
          <w:p w14:paraId="1E31B2B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周建賢</w:t>
            </w:r>
          </w:p>
        </w:tc>
        <w:tc>
          <w:tcPr>
            <w:tcW w:w="501" w:type="pct"/>
            <w:gridSpan w:val="2"/>
            <w:vAlign w:val="center"/>
          </w:tcPr>
          <w:p w14:paraId="73A2922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3ECE341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7B23B3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2E6F76F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C20807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59" w:type="pct"/>
            <w:vAlign w:val="center"/>
          </w:tcPr>
          <w:p w14:paraId="65ECCF3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15</w:t>
            </w:r>
          </w:p>
        </w:tc>
        <w:tc>
          <w:tcPr>
            <w:tcW w:w="239" w:type="pct"/>
            <w:vAlign w:val="center"/>
          </w:tcPr>
          <w:p w14:paraId="48D71C9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981" w:type="pct"/>
            <w:gridSpan w:val="2"/>
            <w:vAlign w:val="center"/>
          </w:tcPr>
          <w:p w14:paraId="7F71C1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教官室</w:t>
            </w:r>
          </w:p>
        </w:tc>
        <w:tc>
          <w:tcPr>
            <w:tcW w:w="707" w:type="pct"/>
            <w:gridSpan w:val="2"/>
            <w:vAlign w:val="center"/>
          </w:tcPr>
          <w:p w14:paraId="4A26839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周建賢</w:t>
            </w:r>
          </w:p>
        </w:tc>
        <w:tc>
          <w:tcPr>
            <w:tcW w:w="501" w:type="pct"/>
            <w:gridSpan w:val="2"/>
            <w:vAlign w:val="center"/>
          </w:tcPr>
          <w:p w14:paraId="4293F98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41D85B3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242FA55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4BF5FEA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1AF4EB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59" w:type="pct"/>
            <w:vAlign w:val="center"/>
          </w:tcPr>
          <w:p w14:paraId="3D6AAF5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40D4C08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CEA961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警衛室</w:t>
            </w:r>
          </w:p>
        </w:tc>
        <w:tc>
          <w:tcPr>
            <w:tcW w:w="707" w:type="pct"/>
            <w:gridSpan w:val="2"/>
            <w:vAlign w:val="center"/>
          </w:tcPr>
          <w:p w14:paraId="0E8CE0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廖國龍</w:t>
            </w:r>
          </w:p>
        </w:tc>
        <w:tc>
          <w:tcPr>
            <w:tcW w:w="501" w:type="pct"/>
            <w:gridSpan w:val="2"/>
            <w:vAlign w:val="center"/>
          </w:tcPr>
          <w:p w14:paraId="4D7FEBF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3F8B6A1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27209F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164DF47F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73670E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59" w:type="pct"/>
            <w:vAlign w:val="center"/>
          </w:tcPr>
          <w:p w14:paraId="3E95546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35</w:t>
            </w:r>
          </w:p>
        </w:tc>
        <w:tc>
          <w:tcPr>
            <w:tcW w:w="239" w:type="pct"/>
            <w:vAlign w:val="center"/>
          </w:tcPr>
          <w:p w14:paraId="01D31BF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只</w:t>
            </w:r>
          </w:p>
        </w:tc>
        <w:tc>
          <w:tcPr>
            <w:tcW w:w="981" w:type="pct"/>
            <w:gridSpan w:val="2"/>
            <w:vAlign w:val="center"/>
          </w:tcPr>
          <w:p w14:paraId="1AE520A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6321C663" w14:textId="60171804" w:rsidR="00DB0BDC" w:rsidRPr="001F08D0" w:rsidRDefault="008D0EA7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21C4A5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10006CD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B5C12E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B550FA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7A9783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</w:t>
            </w:r>
          </w:p>
          <w:p w14:paraId="4B74B14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59" w:type="pct"/>
            <w:vAlign w:val="center"/>
          </w:tcPr>
          <w:p w14:paraId="56C2344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735C842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F4779E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341C7EBE" w14:textId="54E0EE2D" w:rsidR="00DB0BDC" w:rsidRPr="001F08D0" w:rsidRDefault="008D0EA7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4437011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D3270F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3241C0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3EF28F4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945D62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59" w:type="pct"/>
            <w:vAlign w:val="center"/>
          </w:tcPr>
          <w:p w14:paraId="57356C6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149</w:t>
            </w:r>
          </w:p>
        </w:tc>
        <w:tc>
          <w:tcPr>
            <w:tcW w:w="239" w:type="pct"/>
            <w:vAlign w:val="center"/>
          </w:tcPr>
          <w:p w14:paraId="378CD49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0C51DB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1510F1E9" w14:textId="213E0BA9" w:rsidR="00DB0BDC" w:rsidRPr="001F08D0" w:rsidRDefault="008D0EA7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461D2C9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6845935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032910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816DED6" w14:textId="77777777" w:rsidTr="00B94334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A6ECF6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DB0BDC" w:rsidRPr="001F08D0" w14:paraId="72179CF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706F718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59" w:type="pct"/>
            <w:vAlign w:val="center"/>
          </w:tcPr>
          <w:p w14:paraId="7E628A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</w:p>
        </w:tc>
        <w:tc>
          <w:tcPr>
            <w:tcW w:w="239" w:type="pct"/>
            <w:vAlign w:val="center"/>
          </w:tcPr>
          <w:p w14:paraId="255AD2C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2856248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教官室</w:t>
            </w:r>
          </w:p>
        </w:tc>
        <w:tc>
          <w:tcPr>
            <w:tcW w:w="707" w:type="pct"/>
            <w:gridSpan w:val="2"/>
            <w:vAlign w:val="center"/>
          </w:tcPr>
          <w:p w14:paraId="0BC4BE1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周建賢</w:t>
            </w:r>
          </w:p>
        </w:tc>
        <w:tc>
          <w:tcPr>
            <w:tcW w:w="501" w:type="pct"/>
            <w:gridSpan w:val="2"/>
            <w:vAlign w:val="center"/>
          </w:tcPr>
          <w:p w14:paraId="15BC564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5470CA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1BC5BB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27209E0E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EED00D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手機</w:t>
            </w:r>
          </w:p>
        </w:tc>
        <w:tc>
          <w:tcPr>
            <w:tcW w:w="259" w:type="pct"/>
            <w:vAlign w:val="center"/>
          </w:tcPr>
          <w:p w14:paraId="354583E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46E137C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49260D2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53D4A4E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1FC63FA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1384C36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74A440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3F7C09D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95C4CF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收音機</w:t>
            </w:r>
          </w:p>
        </w:tc>
        <w:tc>
          <w:tcPr>
            <w:tcW w:w="259" w:type="pct"/>
            <w:vAlign w:val="center"/>
          </w:tcPr>
          <w:p w14:paraId="5500627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0ACE297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2218FFC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3419A8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5754836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60412EA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3FA888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338D1A10" w14:textId="77777777" w:rsidTr="00B94334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491AC5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DB0BDC" w:rsidRPr="001F08D0" w14:paraId="2729FF1D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72DA1D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59" w:type="pct"/>
            <w:vAlign w:val="center"/>
          </w:tcPr>
          <w:p w14:paraId="3CA6A0A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5F6D0D1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759B111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58EB062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4B58EB5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2D49B0F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F16C25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F250D85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112CB2E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自動體外心臟電擊</w:t>
            </w:r>
            <w:proofErr w:type="gramStart"/>
            <w:r w:rsidRPr="001F08D0">
              <w:rPr>
                <w:rFonts w:hint="eastAsia"/>
                <w:color w:val="auto"/>
              </w:rPr>
              <w:t>去顫器</w:t>
            </w:r>
            <w:proofErr w:type="gramEnd"/>
            <w:r w:rsidRPr="001F08D0">
              <w:rPr>
                <w:rFonts w:hint="eastAsia"/>
                <w:color w:val="auto"/>
              </w:rPr>
              <w:t>（</w:t>
            </w:r>
            <w:r w:rsidRPr="001F08D0">
              <w:rPr>
                <w:color w:val="auto"/>
              </w:rPr>
              <w:t>AED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59" w:type="pct"/>
            <w:vAlign w:val="center"/>
          </w:tcPr>
          <w:p w14:paraId="7AD851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57A9AF8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23C0494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警衛室</w:t>
            </w:r>
          </w:p>
        </w:tc>
        <w:tc>
          <w:tcPr>
            <w:tcW w:w="707" w:type="pct"/>
            <w:gridSpan w:val="2"/>
            <w:vAlign w:val="center"/>
          </w:tcPr>
          <w:p w14:paraId="22C8043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廖國龍</w:t>
            </w:r>
          </w:p>
        </w:tc>
        <w:tc>
          <w:tcPr>
            <w:tcW w:w="501" w:type="pct"/>
            <w:gridSpan w:val="2"/>
            <w:vAlign w:val="center"/>
          </w:tcPr>
          <w:p w14:paraId="6E562FC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B74E7C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EEC6D2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3CDBA6D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B848DA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59" w:type="pct"/>
            <w:vAlign w:val="center"/>
          </w:tcPr>
          <w:p w14:paraId="173BB79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4</w:t>
            </w:r>
          </w:p>
        </w:tc>
        <w:tc>
          <w:tcPr>
            <w:tcW w:w="239" w:type="pct"/>
            <w:vAlign w:val="center"/>
          </w:tcPr>
          <w:p w14:paraId="68FF910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2F6B533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436556F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21C68C6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59057EF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2E3EB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BD9C4DD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19B889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氧氣筒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259" w:type="pct"/>
            <w:vAlign w:val="center"/>
          </w:tcPr>
          <w:p w14:paraId="56D44C4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39" w:type="pct"/>
            <w:vAlign w:val="center"/>
          </w:tcPr>
          <w:p w14:paraId="297EC21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7EE9C49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692726C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1E075F0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1BD4AA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48AACF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29C151C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C6226E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保暖用大毛毯或電熱</w:t>
            </w:r>
            <w:proofErr w:type="gramStart"/>
            <w:r w:rsidRPr="001F08D0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59" w:type="pct"/>
            <w:vAlign w:val="center"/>
          </w:tcPr>
          <w:p w14:paraId="6C7A625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2E1BDDA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981" w:type="pct"/>
            <w:gridSpan w:val="2"/>
            <w:vAlign w:val="center"/>
          </w:tcPr>
          <w:p w14:paraId="7E132A1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404330D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6CB66D3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2D88DC8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6800EB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3E35A575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786A39D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骨折</w:t>
            </w:r>
            <w:proofErr w:type="gramStart"/>
            <w:r w:rsidRPr="001F08D0">
              <w:rPr>
                <w:rFonts w:hint="eastAsia"/>
                <w:color w:val="auto"/>
              </w:rPr>
              <w:t>固定板</w:t>
            </w:r>
            <w:proofErr w:type="gramEnd"/>
          </w:p>
        </w:tc>
        <w:tc>
          <w:tcPr>
            <w:tcW w:w="259" w:type="pct"/>
            <w:vAlign w:val="center"/>
          </w:tcPr>
          <w:p w14:paraId="1E3A006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322EC08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69D6CC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20624DA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7648FCB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6912FF0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8CE523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F937441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B19554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長背板加頭部固定器</w:t>
            </w:r>
            <w:proofErr w:type="gramEnd"/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59" w:type="pct"/>
            <w:vAlign w:val="center"/>
          </w:tcPr>
          <w:p w14:paraId="05E9E54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39" w:type="pct"/>
            <w:vAlign w:val="center"/>
          </w:tcPr>
          <w:p w14:paraId="790DB61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1E10C19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03DFA14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353B48C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3E6403A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DEC5C09" w14:textId="6DD89F55" w:rsidR="00DB0BDC" w:rsidRPr="001F08D0" w:rsidRDefault="0051261D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(</w:t>
            </w:r>
            <w:proofErr w:type="gramStart"/>
            <w:r w:rsidR="00560446">
              <w:rPr>
                <w:rFonts w:hint="eastAsia"/>
                <w:color w:val="auto"/>
              </w:rPr>
              <w:t>長背板</w:t>
            </w:r>
            <w:proofErr w:type="gramEnd"/>
            <w:r w:rsidR="00560446">
              <w:rPr>
                <w:rFonts w:hint="eastAsia"/>
                <w:color w:val="auto"/>
              </w:rPr>
              <w:t>*3</w:t>
            </w:r>
            <w:r w:rsidR="00560446">
              <w:rPr>
                <w:rFonts w:ascii="標楷體" w:hAnsi="標楷體" w:hint="eastAsia"/>
                <w:color w:val="auto"/>
              </w:rPr>
              <w:t>、</w:t>
            </w:r>
            <w:r>
              <w:rPr>
                <w:rFonts w:hint="eastAsia"/>
                <w:color w:val="auto"/>
              </w:rPr>
              <w:t>頭部固定組</w:t>
            </w:r>
            <w:r w:rsidR="00560446">
              <w:rPr>
                <w:rFonts w:hint="eastAsia"/>
                <w:color w:val="auto"/>
              </w:rPr>
              <w:t>*1</w:t>
            </w:r>
            <w:r>
              <w:rPr>
                <w:rFonts w:hint="eastAsia"/>
                <w:color w:val="auto"/>
              </w:rPr>
              <w:t>個</w:t>
            </w:r>
            <w:r>
              <w:rPr>
                <w:rFonts w:hint="eastAsia"/>
                <w:color w:val="auto"/>
              </w:rPr>
              <w:t>)</w:t>
            </w:r>
          </w:p>
        </w:tc>
      </w:tr>
      <w:tr w:rsidR="00DB0BDC" w:rsidRPr="001F08D0" w14:paraId="3E5B65D2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6DF90D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三角繃帶</w:t>
            </w:r>
          </w:p>
        </w:tc>
        <w:tc>
          <w:tcPr>
            <w:tcW w:w="259" w:type="pct"/>
            <w:vAlign w:val="center"/>
          </w:tcPr>
          <w:p w14:paraId="69C38C6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39" w:type="pct"/>
            <w:vAlign w:val="center"/>
          </w:tcPr>
          <w:p w14:paraId="0DEE032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7EFC417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2E69537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19B2F9C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02253E6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9D8D47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61B08A5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35E078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冷敷袋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59" w:type="pct"/>
            <w:vAlign w:val="center"/>
          </w:tcPr>
          <w:p w14:paraId="59547307" w14:textId="725C22BA" w:rsidR="00DB0BDC" w:rsidRPr="001F08D0" w:rsidRDefault="00951529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239" w:type="pct"/>
            <w:vAlign w:val="center"/>
          </w:tcPr>
          <w:p w14:paraId="17CDC65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C3E8F3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1708C66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46B082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C796F9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9BA789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B327459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4CB773B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額溫槍</w:t>
            </w:r>
            <w:proofErr w:type="gramEnd"/>
            <w:r w:rsidRPr="001F08D0">
              <w:rPr>
                <w:rFonts w:hint="eastAsia"/>
                <w:color w:val="auto"/>
              </w:rPr>
              <w:t>/</w:t>
            </w:r>
            <w:proofErr w:type="gramStart"/>
            <w:r w:rsidRPr="001F08D0">
              <w:rPr>
                <w:rFonts w:hint="eastAsia"/>
                <w:color w:val="auto"/>
              </w:rPr>
              <w:t>耳溫</w:t>
            </w:r>
            <w:proofErr w:type="gramEnd"/>
            <w:r w:rsidRPr="001F08D0">
              <w:rPr>
                <w:rFonts w:hint="eastAsia"/>
                <w:color w:val="auto"/>
              </w:rPr>
              <w:t>槍</w:t>
            </w:r>
          </w:p>
        </w:tc>
        <w:tc>
          <w:tcPr>
            <w:tcW w:w="259" w:type="pct"/>
            <w:vAlign w:val="center"/>
          </w:tcPr>
          <w:p w14:paraId="34DED3A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57</w:t>
            </w:r>
          </w:p>
        </w:tc>
        <w:tc>
          <w:tcPr>
            <w:tcW w:w="239" w:type="pct"/>
            <w:vAlign w:val="center"/>
          </w:tcPr>
          <w:p w14:paraId="6369780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981" w:type="pct"/>
            <w:gridSpan w:val="2"/>
            <w:vAlign w:val="center"/>
          </w:tcPr>
          <w:p w14:paraId="602F0C7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07FD521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1C42628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39CA43F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F9DFE5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37E5B846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9A624A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醫</w:t>
            </w:r>
            <w:proofErr w:type="gramEnd"/>
            <w:r w:rsidRPr="001F08D0">
              <w:rPr>
                <w:rFonts w:hint="eastAsia"/>
                <w:color w:val="auto"/>
              </w:rPr>
              <w:t>用口罩</w:t>
            </w:r>
          </w:p>
        </w:tc>
        <w:tc>
          <w:tcPr>
            <w:tcW w:w="259" w:type="pct"/>
            <w:vAlign w:val="center"/>
          </w:tcPr>
          <w:p w14:paraId="65D97FA6" w14:textId="685AA7FC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200</w:t>
            </w:r>
            <w:r w:rsidR="00FD3CCB">
              <w:rPr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402E0B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5D749FE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5E275AA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26CE7F0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5AED1E9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5BC67C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B5FAE77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2DB28C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酒精</w:t>
            </w:r>
          </w:p>
        </w:tc>
        <w:tc>
          <w:tcPr>
            <w:tcW w:w="259" w:type="pct"/>
            <w:vAlign w:val="center"/>
          </w:tcPr>
          <w:p w14:paraId="2CB726FE" w14:textId="11E38743" w:rsidR="00DB0BDC" w:rsidRPr="001F08D0" w:rsidRDefault="00283C34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39" w:type="pct"/>
            <w:vAlign w:val="center"/>
          </w:tcPr>
          <w:p w14:paraId="095F9E9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981" w:type="pct"/>
            <w:gridSpan w:val="2"/>
            <w:vAlign w:val="center"/>
          </w:tcPr>
          <w:p w14:paraId="3452E55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6B33F03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81DAB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4293A37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34F296F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9959AC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6F2D79A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0B4F3D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59" w:type="pct"/>
            <w:vAlign w:val="center"/>
          </w:tcPr>
          <w:p w14:paraId="38FAFBB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0F982E7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981" w:type="pct"/>
            <w:gridSpan w:val="2"/>
            <w:vAlign w:val="center"/>
          </w:tcPr>
          <w:p w14:paraId="5C3B885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72EB184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4010048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4189D47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FA84F3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20557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43D72CAA" w14:textId="77777777" w:rsidTr="00B94334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3D460FC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DB0BDC" w:rsidRPr="001F08D0" w14:paraId="20257E26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0D94F8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59" w:type="pct"/>
            <w:vAlign w:val="center"/>
          </w:tcPr>
          <w:p w14:paraId="1BCC926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1218971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546A016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01C4023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7545D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5796BEB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4D205E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6DC4560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DC6BE9C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9653A6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59" w:type="pct"/>
            <w:vAlign w:val="center"/>
          </w:tcPr>
          <w:p w14:paraId="1B7EE0B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39" w:type="pct"/>
            <w:vAlign w:val="center"/>
          </w:tcPr>
          <w:p w14:paraId="6D7F3E5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45869CF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58408D2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7545D">
              <w:rPr>
                <w:rFonts w:hint="eastAsia"/>
                <w:color w:val="auto"/>
              </w:rPr>
              <w:t>江麗慧</w:t>
            </w:r>
          </w:p>
        </w:tc>
        <w:tc>
          <w:tcPr>
            <w:tcW w:w="501" w:type="pct"/>
            <w:gridSpan w:val="2"/>
            <w:vAlign w:val="center"/>
          </w:tcPr>
          <w:p w14:paraId="3F74718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133354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48F052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4E75F7E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1C8B14A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逃生救助袋</w:t>
            </w:r>
          </w:p>
        </w:tc>
        <w:tc>
          <w:tcPr>
            <w:tcW w:w="259" w:type="pct"/>
            <w:vAlign w:val="center"/>
          </w:tcPr>
          <w:p w14:paraId="1EA51EE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3F9FF0B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75E18F8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F738F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07" w:type="pct"/>
            <w:gridSpan w:val="2"/>
            <w:vAlign w:val="center"/>
          </w:tcPr>
          <w:p w14:paraId="694C87C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3801FE2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3F806A6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3C7F90E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20557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2F3B3ACA" w14:textId="77777777" w:rsidTr="00B94334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3B47094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DB0BDC" w:rsidRPr="001F08D0" w14:paraId="7719B6C3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0E4B1CF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59" w:type="pct"/>
            <w:vAlign w:val="center"/>
          </w:tcPr>
          <w:p w14:paraId="72A40C4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500</w:t>
            </w:r>
          </w:p>
        </w:tc>
        <w:tc>
          <w:tcPr>
            <w:tcW w:w="239" w:type="pct"/>
            <w:vAlign w:val="center"/>
          </w:tcPr>
          <w:p w14:paraId="1A78992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1F98230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2A85277A" w14:textId="31313C7D" w:rsidR="00DB0BDC" w:rsidRPr="001F08D0" w:rsidRDefault="001C119E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陳淑伶</w:t>
            </w:r>
          </w:p>
        </w:tc>
        <w:tc>
          <w:tcPr>
            <w:tcW w:w="501" w:type="pct"/>
            <w:gridSpan w:val="2"/>
            <w:vAlign w:val="center"/>
          </w:tcPr>
          <w:p w14:paraId="51483BE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5B2FCD4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3E4443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6BEFAFB6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0854D4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食品</w:t>
            </w:r>
          </w:p>
        </w:tc>
        <w:tc>
          <w:tcPr>
            <w:tcW w:w="259" w:type="pct"/>
            <w:vAlign w:val="center"/>
          </w:tcPr>
          <w:p w14:paraId="04F3638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083F1D9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份</w:t>
            </w:r>
          </w:p>
        </w:tc>
        <w:tc>
          <w:tcPr>
            <w:tcW w:w="981" w:type="pct"/>
            <w:gridSpan w:val="2"/>
            <w:vAlign w:val="center"/>
          </w:tcPr>
          <w:p w14:paraId="785F365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77B4BDE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6BE67BD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042AE6F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CEB5A2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42448E8E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6534D60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帳篷</w:t>
            </w:r>
          </w:p>
        </w:tc>
        <w:tc>
          <w:tcPr>
            <w:tcW w:w="259" w:type="pct"/>
            <w:vAlign w:val="center"/>
          </w:tcPr>
          <w:p w14:paraId="3703763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1ADB64F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981" w:type="pct"/>
            <w:gridSpan w:val="2"/>
            <w:vAlign w:val="center"/>
          </w:tcPr>
          <w:p w14:paraId="6DBC2B2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66D1049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7BAAB56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5EFE1D5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55B956D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62E520C5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5B1DB66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睡袋</w:t>
            </w:r>
          </w:p>
        </w:tc>
        <w:tc>
          <w:tcPr>
            <w:tcW w:w="259" w:type="pct"/>
            <w:vAlign w:val="center"/>
          </w:tcPr>
          <w:p w14:paraId="1DEA641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39" w:type="pct"/>
            <w:vAlign w:val="center"/>
          </w:tcPr>
          <w:p w14:paraId="440E3FF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71B995E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童軍教室</w:t>
            </w:r>
          </w:p>
        </w:tc>
        <w:tc>
          <w:tcPr>
            <w:tcW w:w="707" w:type="pct"/>
            <w:gridSpan w:val="2"/>
            <w:vAlign w:val="center"/>
          </w:tcPr>
          <w:p w14:paraId="77B8228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陳麗敏</w:t>
            </w:r>
          </w:p>
        </w:tc>
        <w:tc>
          <w:tcPr>
            <w:tcW w:w="501" w:type="pct"/>
            <w:gridSpan w:val="2"/>
            <w:vAlign w:val="center"/>
          </w:tcPr>
          <w:p w14:paraId="6E11284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2343DFA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7DE8B14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22C89EF" w14:textId="77777777" w:rsidTr="00B94334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0B26FFB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DB0BDC" w:rsidRPr="001F08D0" w14:paraId="47F53F55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31B4851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建築物、設備圖書</w:t>
            </w:r>
          </w:p>
        </w:tc>
        <w:tc>
          <w:tcPr>
            <w:tcW w:w="259" w:type="pct"/>
            <w:vAlign w:val="center"/>
          </w:tcPr>
          <w:p w14:paraId="7562B98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6773E7F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981" w:type="pct"/>
            <w:gridSpan w:val="2"/>
            <w:vAlign w:val="center"/>
          </w:tcPr>
          <w:p w14:paraId="64963DC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72CDCA3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5BD3C3F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6612FF0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1CD9C6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735152FF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68B70A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蠟燭</w:t>
            </w:r>
          </w:p>
        </w:tc>
        <w:tc>
          <w:tcPr>
            <w:tcW w:w="259" w:type="pct"/>
            <w:vAlign w:val="center"/>
          </w:tcPr>
          <w:p w14:paraId="4E6DA02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5EA661D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005701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5BAA188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277B6AF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44C2D4C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16AA53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2DE11808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11E9F1E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防火</w:t>
            </w:r>
            <w:proofErr w:type="gramStart"/>
            <w:r w:rsidRPr="001F08D0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59" w:type="pct"/>
            <w:vAlign w:val="center"/>
          </w:tcPr>
          <w:p w14:paraId="56F30F0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39" w:type="pct"/>
            <w:vAlign w:val="center"/>
          </w:tcPr>
          <w:p w14:paraId="45954C8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981" w:type="pct"/>
            <w:gridSpan w:val="2"/>
            <w:vAlign w:val="center"/>
          </w:tcPr>
          <w:p w14:paraId="0BA5929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07" w:type="pct"/>
            <w:gridSpan w:val="2"/>
            <w:vAlign w:val="center"/>
          </w:tcPr>
          <w:p w14:paraId="69F6540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14:paraId="2A022C7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54" w:type="pct"/>
            <w:vAlign w:val="center"/>
          </w:tcPr>
          <w:p w14:paraId="3071AE1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1430C42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30110">
              <w:rPr>
                <w:rFonts w:hint="eastAsia"/>
                <w:color w:val="auto"/>
              </w:rPr>
              <w:t>視需要購買</w:t>
            </w:r>
          </w:p>
        </w:tc>
      </w:tr>
      <w:tr w:rsidR="00DB0BDC" w:rsidRPr="001F08D0" w14:paraId="0991CB7E" w14:textId="77777777" w:rsidTr="004F3627">
        <w:trPr>
          <w:trHeight w:val="567"/>
          <w:jc w:val="center"/>
        </w:trPr>
        <w:tc>
          <w:tcPr>
            <w:tcW w:w="1103" w:type="pct"/>
            <w:gridSpan w:val="2"/>
            <w:vAlign w:val="center"/>
          </w:tcPr>
          <w:p w14:paraId="2F63AFE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59" w:type="pct"/>
            <w:vAlign w:val="center"/>
          </w:tcPr>
          <w:p w14:paraId="1E60890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39" w:type="pct"/>
            <w:vAlign w:val="center"/>
          </w:tcPr>
          <w:p w14:paraId="78750C3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81" w:type="pct"/>
            <w:gridSpan w:val="2"/>
            <w:vAlign w:val="center"/>
          </w:tcPr>
          <w:p w14:paraId="3D6332F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707" w:type="pct"/>
            <w:gridSpan w:val="2"/>
            <w:vAlign w:val="center"/>
          </w:tcPr>
          <w:p w14:paraId="21A6E734" w14:textId="373CEC88" w:rsidR="00DB0BDC" w:rsidRPr="001F08D0" w:rsidRDefault="001C119E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陳瑞微</w:t>
            </w:r>
          </w:p>
        </w:tc>
        <w:tc>
          <w:tcPr>
            <w:tcW w:w="501" w:type="pct"/>
            <w:gridSpan w:val="2"/>
            <w:vAlign w:val="center"/>
          </w:tcPr>
          <w:p w14:paraId="1B00759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54" w:type="pct"/>
            <w:vAlign w:val="center"/>
          </w:tcPr>
          <w:p w14:paraId="7BAB97B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pct"/>
            <w:vAlign w:val="center"/>
          </w:tcPr>
          <w:p w14:paraId="00E919D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77F5F236" w14:textId="77777777" w:rsidTr="004F3627">
        <w:trPr>
          <w:trHeight w:val="567"/>
          <w:jc w:val="center"/>
        </w:trPr>
        <w:tc>
          <w:tcPr>
            <w:tcW w:w="573" w:type="pct"/>
            <w:shd w:val="clear" w:color="auto" w:fill="D9D9D9" w:themeFill="background1" w:themeFillShade="D9"/>
            <w:vAlign w:val="center"/>
          </w:tcPr>
          <w:p w14:paraId="3938479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580" w:type="pct"/>
            <w:gridSpan w:val="4"/>
            <w:vAlign w:val="center"/>
          </w:tcPr>
          <w:p w14:paraId="3F1F2E48" w14:textId="64385D03" w:rsidR="00DB0BDC" w:rsidRPr="001F08D0" w:rsidRDefault="00DB0BDC" w:rsidP="00E15BF6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1</w:t>
            </w:r>
            <w:r w:rsidR="001C119E">
              <w:rPr>
                <w:rFonts w:hint="eastAsia"/>
                <w:b/>
                <w:bCs/>
                <w:color w:val="auto"/>
                <w:u w:val="single"/>
              </w:rPr>
              <w:t>10</w:t>
            </w:r>
            <w:r w:rsidRPr="001F08D0">
              <w:rPr>
                <w:rFonts w:hint="eastAsia"/>
                <w:b/>
                <w:bCs/>
                <w:color w:val="auto"/>
              </w:rPr>
              <w:t>年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10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/>
                <w:bCs/>
                <w:color w:val="auto"/>
              </w:rPr>
              <w:t>月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20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710" w:type="pct"/>
            <w:gridSpan w:val="2"/>
            <w:shd w:val="clear" w:color="auto" w:fill="D9D9D9" w:themeFill="background1" w:themeFillShade="D9"/>
            <w:vAlign w:val="center"/>
          </w:tcPr>
          <w:p w14:paraId="2A3F47C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810" w:type="pct"/>
            <w:gridSpan w:val="2"/>
            <w:vAlign w:val="center"/>
          </w:tcPr>
          <w:p w14:paraId="58B1DCBC" w14:textId="47F07A1F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71" w:type="pct"/>
            <w:gridSpan w:val="2"/>
            <w:shd w:val="clear" w:color="auto" w:fill="D9D9D9" w:themeFill="background1" w:themeFillShade="D9"/>
            <w:vAlign w:val="center"/>
          </w:tcPr>
          <w:p w14:paraId="3A6DF5A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757" w:type="pct"/>
            <w:vAlign w:val="center"/>
          </w:tcPr>
          <w:p w14:paraId="2776144F" w14:textId="182161D9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65EA9CB0" w14:textId="550C26A6" w:rsidR="00DB0BDC" w:rsidRPr="001F08D0" w:rsidRDefault="00DB0BDC" w:rsidP="00DB0BDC">
      <w:pPr>
        <w:pStyle w:val="af7"/>
        <w:spacing w:before="180" w:after="36"/>
      </w:pPr>
      <w:bookmarkStart w:id="211" w:name="_Ref17383293"/>
      <w:bookmarkStart w:id="212" w:name="_Ref25418327"/>
      <w:bookmarkStart w:id="213" w:name="_Ref11248368"/>
      <w:bookmarkStart w:id="214" w:name="_Toc45879704"/>
      <w:bookmarkStart w:id="215" w:name="_Hlk17384065"/>
      <w:bookmarkStart w:id="216" w:name="_Hlk32591182"/>
      <w:bookmarkEnd w:id="207"/>
      <w:bookmarkEnd w:id="209"/>
      <w:bookmarkEnd w:id="210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2</w:t>
      </w:r>
      <w:r w:rsidRPr="001F08D0">
        <w:fldChar w:fldCharType="end"/>
      </w:r>
      <w:bookmarkEnd w:id="211"/>
      <w:bookmarkEnd w:id="212"/>
      <w:r w:rsidRPr="001F08D0">
        <w:rPr>
          <w:rFonts w:hint="eastAsia"/>
        </w:rPr>
        <w:t xml:space="preserve">　支援單位聯絡清冊</w:t>
      </w:r>
      <w:bookmarkEnd w:id="213"/>
      <w:bookmarkEnd w:id="214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66"/>
        <w:gridCol w:w="1716"/>
        <w:gridCol w:w="1276"/>
        <w:gridCol w:w="2124"/>
        <w:gridCol w:w="2096"/>
      </w:tblGrid>
      <w:tr w:rsidR="00202843" w:rsidRPr="001F08D0" w14:paraId="196FA5BB" w14:textId="77777777" w:rsidTr="00202843">
        <w:trPr>
          <w:trHeight w:val="20"/>
          <w:tblHeader/>
          <w:jc w:val="center"/>
        </w:trPr>
        <w:tc>
          <w:tcPr>
            <w:tcW w:w="1235" w:type="pct"/>
            <w:shd w:val="clear" w:color="auto" w:fill="D9D9D9" w:themeFill="background1" w:themeFillShade="D9"/>
            <w:vAlign w:val="center"/>
          </w:tcPr>
          <w:p w14:paraId="7489FBE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217" w:name="_Hlk33102808"/>
            <w:r w:rsidRPr="001F08D0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896" w:type="pct"/>
            <w:shd w:val="clear" w:color="auto" w:fill="D9D9D9" w:themeFill="background1" w:themeFillShade="D9"/>
            <w:vAlign w:val="center"/>
          </w:tcPr>
          <w:p w14:paraId="6C90CED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666" w:type="pct"/>
            <w:shd w:val="clear" w:color="auto" w:fill="D9D9D9" w:themeFill="background1" w:themeFillShade="D9"/>
            <w:vAlign w:val="center"/>
          </w:tcPr>
          <w:p w14:paraId="0A5AE6F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C5A7C3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支援工具或技術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1094" w:type="pct"/>
            <w:shd w:val="clear" w:color="auto" w:fill="D9D9D9" w:themeFill="background1" w:themeFillShade="D9"/>
            <w:vAlign w:val="center"/>
          </w:tcPr>
          <w:p w14:paraId="165D6EC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</w:tr>
      <w:tr w:rsidR="00DB0BDC" w:rsidRPr="001F08D0" w14:paraId="07BFCE53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B35BDD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202843" w:rsidRPr="001F08D0" w14:paraId="73AFC502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45B001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中央災害應變中心</w:t>
            </w:r>
          </w:p>
        </w:tc>
        <w:tc>
          <w:tcPr>
            <w:tcW w:w="896" w:type="pct"/>
            <w:vAlign w:val="center"/>
          </w:tcPr>
          <w:p w14:paraId="121E9C0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02-89114211</w:t>
            </w:r>
          </w:p>
        </w:tc>
        <w:tc>
          <w:tcPr>
            <w:tcW w:w="666" w:type="pct"/>
            <w:vAlign w:val="center"/>
          </w:tcPr>
          <w:p w14:paraId="3B54FBE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464FD52F" w14:textId="367C5FCE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救災資源分配</w:t>
            </w:r>
          </w:p>
        </w:tc>
        <w:tc>
          <w:tcPr>
            <w:tcW w:w="1094" w:type="pct"/>
            <w:vAlign w:val="center"/>
          </w:tcPr>
          <w:p w14:paraId="7FB23BD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5F1C4734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3925C64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</w:t>
            </w:r>
            <w:r w:rsidRPr="001F08D0">
              <w:rPr>
                <w:rFonts w:hint="eastAsia"/>
                <w:color w:val="auto"/>
              </w:rPr>
              <w:t>市災害應變中</w:t>
            </w:r>
          </w:p>
        </w:tc>
        <w:tc>
          <w:tcPr>
            <w:tcW w:w="896" w:type="pct"/>
            <w:vAlign w:val="center"/>
          </w:tcPr>
          <w:p w14:paraId="79336E1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02-87863319</w:t>
            </w:r>
          </w:p>
        </w:tc>
        <w:tc>
          <w:tcPr>
            <w:tcW w:w="666" w:type="pct"/>
            <w:vAlign w:val="center"/>
          </w:tcPr>
          <w:p w14:paraId="4512AD2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7889EB36" w14:textId="07AA9998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1094" w:type="pct"/>
            <w:vAlign w:val="center"/>
          </w:tcPr>
          <w:p w14:paraId="5E11775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03A0F568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5AE486B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臺北市文山區</w:t>
            </w:r>
            <w:r w:rsidRPr="001F08D0">
              <w:rPr>
                <w:rFonts w:hint="eastAsia"/>
                <w:color w:val="auto"/>
              </w:rPr>
              <w:t>災害應變中心</w:t>
            </w:r>
          </w:p>
        </w:tc>
        <w:tc>
          <w:tcPr>
            <w:tcW w:w="896" w:type="pct"/>
            <w:vAlign w:val="center"/>
          </w:tcPr>
          <w:p w14:paraId="0C11A2E8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02-29365522</w:t>
            </w:r>
          </w:p>
        </w:tc>
        <w:tc>
          <w:tcPr>
            <w:tcW w:w="666" w:type="pct"/>
            <w:vAlign w:val="center"/>
          </w:tcPr>
          <w:p w14:paraId="1BA3522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6392B080" w14:textId="585EC4BC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1094" w:type="pct"/>
            <w:vAlign w:val="center"/>
          </w:tcPr>
          <w:p w14:paraId="0D8A09A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21746C24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50F350E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202843" w:rsidRPr="001F08D0" w14:paraId="5D42CC70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0A6564F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教育部校安中心</w:t>
            </w:r>
          </w:p>
        </w:tc>
        <w:tc>
          <w:tcPr>
            <w:tcW w:w="896" w:type="pct"/>
            <w:vAlign w:val="center"/>
          </w:tcPr>
          <w:p w14:paraId="6EDF20E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02-33437855</w:t>
            </w:r>
          </w:p>
        </w:tc>
        <w:tc>
          <w:tcPr>
            <w:tcW w:w="666" w:type="pct"/>
            <w:vAlign w:val="center"/>
          </w:tcPr>
          <w:p w14:paraId="00FF5C6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5F896EC7" w14:textId="46AE3E08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1094" w:type="pct"/>
            <w:vAlign w:val="center"/>
          </w:tcPr>
          <w:p w14:paraId="366BB67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0FCBDDFE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6A9D82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臺北市政府教育局</w:t>
            </w:r>
          </w:p>
        </w:tc>
        <w:tc>
          <w:tcPr>
            <w:tcW w:w="896" w:type="pct"/>
            <w:vAlign w:val="center"/>
          </w:tcPr>
          <w:p w14:paraId="1CD6267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5E8F467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398F9195" w14:textId="258E9BAA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1094" w:type="pct"/>
            <w:vAlign w:val="center"/>
          </w:tcPr>
          <w:p w14:paraId="53D0E41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51197B2E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1B10084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縣市主管機關</w:t>
            </w:r>
          </w:p>
        </w:tc>
      </w:tr>
      <w:tr w:rsidR="00202843" w:rsidRPr="001F08D0" w14:paraId="0E83F1C6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59977E2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</w:t>
            </w:r>
            <w:r w:rsidRPr="001F08D0">
              <w:rPr>
                <w:rFonts w:hint="eastAsia"/>
                <w:color w:val="auto"/>
              </w:rPr>
              <w:t>市政府</w:t>
            </w:r>
          </w:p>
        </w:tc>
        <w:tc>
          <w:tcPr>
            <w:tcW w:w="896" w:type="pct"/>
            <w:vAlign w:val="center"/>
          </w:tcPr>
          <w:p w14:paraId="23D0AF3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0227208889</w:t>
            </w:r>
          </w:p>
        </w:tc>
        <w:tc>
          <w:tcPr>
            <w:tcW w:w="666" w:type="pct"/>
            <w:vAlign w:val="center"/>
          </w:tcPr>
          <w:p w14:paraId="17DD7D5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271D145F" w14:textId="349D4134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行政人力支援</w:t>
            </w:r>
          </w:p>
        </w:tc>
        <w:tc>
          <w:tcPr>
            <w:tcW w:w="1094" w:type="pct"/>
            <w:vAlign w:val="center"/>
          </w:tcPr>
          <w:p w14:paraId="21A33DB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216CF492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76DEED4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消防局</w:t>
            </w:r>
          </w:p>
        </w:tc>
        <w:tc>
          <w:tcPr>
            <w:tcW w:w="896" w:type="pct"/>
            <w:vAlign w:val="center"/>
          </w:tcPr>
          <w:p w14:paraId="6142A1E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02-87863319</w:t>
            </w:r>
          </w:p>
        </w:tc>
        <w:tc>
          <w:tcPr>
            <w:tcW w:w="666" w:type="pct"/>
            <w:vAlign w:val="center"/>
          </w:tcPr>
          <w:p w14:paraId="5449E95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328A9BCF" w14:textId="6501EC86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行政人力支援與技術支援指導</w:t>
            </w:r>
          </w:p>
        </w:tc>
        <w:tc>
          <w:tcPr>
            <w:tcW w:w="1094" w:type="pct"/>
            <w:vAlign w:val="center"/>
          </w:tcPr>
          <w:p w14:paraId="0A8813D1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437B3F9F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BEF4EFE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社會局（處）</w:t>
            </w:r>
          </w:p>
        </w:tc>
        <w:tc>
          <w:tcPr>
            <w:tcW w:w="896" w:type="pct"/>
            <w:vAlign w:val="center"/>
          </w:tcPr>
          <w:p w14:paraId="56B64AD3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2A6177DD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</w:tcPr>
          <w:p w14:paraId="3AE7D26C" w14:textId="77777777" w:rsidR="00977AA9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行政人力支援</w:t>
            </w:r>
          </w:p>
          <w:p w14:paraId="059162EA" w14:textId="77777777" w:rsidR="00A67AB3" w:rsidRDefault="00A67AB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  <w:p w14:paraId="6484B30E" w14:textId="77777777" w:rsidR="00A67AB3" w:rsidRDefault="00A67AB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  <w:p w14:paraId="784032BF" w14:textId="358C5AD0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與技術支援指導</w:t>
            </w:r>
          </w:p>
        </w:tc>
        <w:tc>
          <w:tcPr>
            <w:tcW w:w="1094" w:type="pct"/>
            <w:vAlign w:val="center"/>
          </w:tcPr>
          <w:p w14:paraId="51E7C4F1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60F22EB7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A448A14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交通局（處）</w:t>
            </w:r>
          </w:p>
        </w:tc>
        <w:tc>
          <w:tcPr>
            <w:tcW w:w="896" w:type="pct"/>
            <w:vAlign w:val="center"/>
          </w:tcPr>
          <w:p w14:paraId="627220DE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4F63CB4D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</w:tcPr>
          <w:p w14:paraId="427B1CF8" w14:textId="0A470646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行政人力支援與技術支援指導</w:t>
            </w:r>
          </w:p>
        </w:tc>
        <w:tc>
          <w:tcPr>
            <w:tcW w:w="1094" w:type="pct"/>
            <w:vAlign w:val="center"/>
          </w:tcPr>
          <w:p w14:paraId="08132153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00DD2503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45F6F9D9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工務局（處）</w:t>
            </w:r>
          </w:p>
        </w:tc>
        <w:tc>
          <w:tcPr>
            <w:tcW w:w="896" w:type="pct"/>
            <w:vAlign w:val="center"/>
          </w:tcPr>
          <w:p w14:paraId="2EDBCBBB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41238CDD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</w:tcPr>
          <w:p w14:paraId="0BDFE284" w14:textId="61C8711C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行政人力支援與技術支援指導</w:t>
            </w:r>
          </w:p>
        </w:tc>
        <w:tc>
          <w:tcPr>
            <w:tcW w:w="1094" w:type="pct"/>
            <w:vAlign w:val="center"/>
          </w:tcPr>
          <w:p w14:paraId="27018878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0C78DEA6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3EE18728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衛生局</w:t>
            </w:r>
          </w:p>
        </w:tc>
        <w:tc>
          <w:tcPr>
            <w:tcW w:w="896" w:type="pct"/>
            <w:vAlign w:val="center"/>
          </w:tcPr>
          <w:p w14:paraId="6D0AE3AB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55CD1021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</w:tcPr>
          <w:p w14:paraId="36F0A951" w14:textId="61A83C86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行政人力支援與技術支援指導</w:t>
            </w:r>
          </w:p>
        </w:tc>
        <w:tc>
          <w:tcPr>
            <w:tcW w:w="1094" w:type="pct"/>
            <w:vAlign w:val="center"/>
          </w:tcPr>
          <w:p w14:paraId="499C4E69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78DD385C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14024B3E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環保局</w:t>
            </w:r>
          </w:p>
        </w:tc>
        <w:tc>
          <w:tcPr>
            <w:tcW w:w="896" w:type="pct"/>
            <w:vAlign w:val="center"/>
          </w:tcPr>
          <w:p w14:paraId="370D4132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</w:t>
            </w:r>
          </w:p>
        </w:tc>
        <w:tc>
          <w:tcPr>
            <w:tcW w:w="666" w:type="pct"/>
            <w:vAlign w:val="center"/>
          </w:tcPr>
          <w:p w14:paraId="128AF36F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</w:tcPr>
          <w:p w14:paraId="77A99BBF" w14:textId="0E26DC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654E5">
              <w:rPr>
                <w:rFonts w:hint="eastAsia"/>
                <w:color w:val="auto"/>
              </w:rPr>
              <w:t>行政人力支援與技術支援指導</w:t>
            </w:r>
          </w:p>
        </w:tc>
        <w:tc>
          <w:tcPr>
            <w:tcW w:w="1094" w:type="pct"/>
            <w:vAlign w:val="center"/>
          </w:tcPr>
          <w:p w14:paraId="40C8F7F5" w14:textId="77777777" w:rsidR="00202843" w:rsidRPr="001F08D0" w:rsidRDefault="00202843" w:rsidP="0020284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37024AB3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59C810C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警察局</w:t>
            </w:r>
          </w:p>
        </w:tc>
        <w:tc>
          <w:tcPr>
            <w:tcW w:w="896" w:type="pct"/>
            <w:vAlign w:val="center"/>
          </w:tcPr>
          <w:p w14:paraId="6B38060B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02-23313561</w:t>
            </w:r>
          </w:p>
        </w:tc>
        <w:tc>
          <w:tcPr>
            <w:tcW w:w="666" w:type="pct"/>
            <w:vAlign w:val="center"/>
          </w:tcPr>
          <w:p w14:paraId="5F4CC1D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800C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1EB53A09" w14:textId="454FF476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民、刑事調查人力與相關機械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2980387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45030ECB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DF8945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興光</w:t>
            </w:r>
            <w:r w:rsidRPr="001F08D0">
              <w:rPr>
                <w:rFonts w:hint="eastAsia"/>
                <w:color w:val="auto"/>
              </w:rPr>
              <w:t>里</w:t>
            </w:r>
            <w:proofErr w:type="gramEnd"/>
            <w:r w:rsidRPr="001F08D0">
              <w:rPr>
                <w:rFonts w:hint="eastAsia"/>
                <w:color w:val="auto"/>
              </w:rPr>
              <w:t>辦公室</w:t>
            </w:r>
          </w:p>
        </w:tc>
        <w:tc>
          <w:tcPr>
            <w:tcW w:w="896" w:type="pct"/>
            <w:vAlign w:val="center"/>
          </w:tcPr>
          <w:p w14:paraId="745F82E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02-86633587</w:t>
            </w:r>
          </w:p>
        </w:tc>
        <w:tc>
          <w:tcPr>
            <w:tcW w:w="666" w:type="pct"/>
            <w:vAlign w:val="center"/>
          </w:tcPr>
          <w:p w14:paraId="0F2CD14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洪正平</w:t>
            </w:r>
          </w:p>
        </w:tc>
        <w:tc>
          <w:tcPr>
            <w:tcW w:w="1109" w:type="pct"/>
            <w:vAlign w:val="center"/>
          </w:tcPr>
          <w:p w14:paraId="456534AF" w14:textId="4E8E9DFC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社區維安人力</w:t>
            </w:r>
          </w:p>
        </w:tc>
        <w:tc>
          <w:tcPr>
            <w:tcW w:w="1094" w:type="pct"/>
            <w:vAlign w:val="center"/>
          </w:tcPr>
          <w:p w14:paraId="1B9D8AE8" w14:textId="77777777" w:rsidR="00DB0BDC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  <w:p w14:paraId="71EF777C" w14:textId="77777777" w:rsidR="00202843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  <w:p w14:paraId="56A2F7A3" w14:textId="1FED695A" w:rsidR="00202843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46E9D147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215B4EC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警政、消防、醫療單位</w:t>
            </w:r>
          </w:p>
        </w:tc>
      </w:tr>
      <w:tr w:rsidR="00202843" w:rsidRPr="001F08D0" w14:paraId="2724D839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130E785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消防局文山</w:t>
            </w:r>
            <w:proofErr w:type="gramEnd"/>
            <w:r>
              <w:rPr>
                <w:rFonts w:hint="eastAsia"/>
                <w:color w:val="auto"/>
              </w:rPr>
              <w:t>中隊</w:t>
            </w:r>
          </w:p>
        </w:tc>
        <w:tc>
          <w:tcPr>
            <w:tcW w:w="896" w:type="pct"/>
            <w:vAlign w:val="center"/>
          </w:tcPr>
          <w:p w14:paraId="2D2BA2D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02-29361527</w:t>
            </w:r>
          </w:p>
        </w:tc>
        <w:tc>
          <w:tcPr>
            <w:tcW w:w="666" w:type="pct"/>
            <w:vAlign w:val="center"/>
          </w:tcPr>
          <w:p w14:paraId="7E13920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C4962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4FD735DF" w14:textId="1CBD2C90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救災、救護人力與相關裝備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0E3A7F8F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3.1</w:t>
            </w:r>
            <w:r w:rsidRPr="001F08D0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753C58B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202843" w:rsidRPr="001F08D0" w14:paraId="4501A836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4B87D7E6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警察局文山二分</w:t>
            </w:r>
            <w:r w:rsidRPr="001F08D0">
              <w:rPr>
                <w:rFonts w:hint="eastAsia"/>
                <w:color w:val="auto"/>
              </w:rPr>
              <w:t>局</w:t>
            </w:r>
          </w:p>
        </w:tc>
        <w:tc>
          <w:tcPr>
            <w:tcW w:w="896" w:type="pct"/>
            <w:vAlign w:val="center"/>
          </w:tcPr>
          <w:p w14:paraId="3572808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02-89310155</w:t>
            </w:r>
          </w:p>
        </w:tc>
        <w:tc>
          <w:tcPr>
            <w:tcW w:w="666" w:type="pct"/>
            <w:vAlign w:val="center"/>
          </w:tcPr>
          <w:p w14:paraId="04BA6D9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C4962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7F0A7DC2" w14:textId="1442D491" w:rsidR="00DB0BDC" w:rsidRPr="001F08D0" w:rsidRDefault="00202843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交通事故鑑定與處理</w:t>
            </w:r>
            <w:r w:rsidR="006F68F5">
              <w:rPr>
                <w:rFonts w:hint="eastAsia"/>
                <w:color w:val="auto"/>
              </w:rPr>
              <w:t>相關人力與裝備</w:t>
            </w:r>
          </w:p>
        </w:tc>
        <w:tc>
          <w:tcPr>
            <w:tcW w:w="1094" w:type="pct"/>
            <w:vAlign w:val="center"/>
          </w:tcPr>
          <w:p w14:paraId="5087881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2.8</w:t>
            </w:r>
            <w:r w:rsidRPr="001F08D0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7A7DBE7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202843" w:rsidRPr="001F08D0" w14:paraId="28D43418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6B9F018C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萬芳</w:t>
            </w:r>
            <w:r w:rsidRPr="001F08D0">
              <w:rPr>
                <w:rFonts w:hint="eastAsia"/>
                <w:color w:val="auto"/>
              </w:rPr>
              <w:t>醫院</w:t>
            </w:r>
          </w:p>
        </w:tc>
        <w:tc>
          <w:tcPr>
            <w:tcW w:w="896" w:type="pct"/>
            <w:vAlign w:val="center"/>
          </w:tcPr>
          <w:p w14:paraId="4E0B413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02-29307930</w:t>
            </w:r>
          </w:p>
        </w:tc>
        <w:tc>
          <w:tcPr>
            <w:tcW w:w="666" w:type="pct"/>
            <w:vAlign w:val="center"/>
          </w:tcPr>
          <w:p w14:paraId="20D1771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C4962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1ED21887" w14:textId="51A75EE3" w:rsidR="00DB0BDC" w:rsidRPr="001F08D0" w:rsidRDefault="006F68F5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救護人力與相關裝備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7D03B9D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0.1</w:t>
            </w:r>
            <w:r w:rsidRPr="001F08D0"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12FDACA0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DB0BDC" w:rsidRPr="001F08D0" w14:paraId="6187D17B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FDF388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202843" w:rsidRPr="001F08D0" w14:paraId="5650CCE1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327C381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台北</w:t>
            </w:r>
            <w:r w:rsidRPr="001F08D0">
              <w:rPr>
                <w:rFonts w:hint="eastAsia"/>
                <w:color w:val="auto"/>
              </w:rPr>
              <w:t>自來水</w:t>
            </w:r>
            <w:r>
              <w:rPr>
                <w:rFonts w:hint="eastAsia"/>
                <w:color w:val="auto"/>
              </w:rPr>
              <w:t>事</w:t>
            </w:r>
            <w:r w:rsidRPr="001F08D0">
              <w:rPr>
                <w:rFonts w:hint="eastAsia"/>
                <w:color w:val="auto"/>
              </w:rPr>
              <w:t>業處</w:t>
            </w:r>
          </w:p>
        </w:tc>
        <w:tc>
          <w:tcPr>
            <w:tcW w:w="896" w:type="pct"/>
            <w:vAlign w:val="center"/>
          </w:tcPr>
          <w:p w14:paraId="627FE2F4" w14:textId="0DF7163A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</w:t>
            </w:r>
            <w:r w:rsidR="00CF383F">
              <w:rPr>
                <w:rFonts w:hint="eastAsia"/>
                <w:color w:val="auto"/>
              </w:rPr>
              <w:t>-</w:t>
            </w:r>
            <w:r>
              <w:rPr>
                <w:rFonts w:hint="eastAsia"/>
                <w:color w:val="auto"/>
              </w:rPr>
              <w:t>87335678</w:t>
            </w:r>
          </w:p>
        </w:tc>
        <w:tc>
          <w:tcPr>
            <w:tcW w:w="666" w:type="pct"/>
            <w:vAlign w:val="center"/>
          </w:tcPr>
          <w:p w14:paraId="5F32915E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31FF9E1D" w14:textId="70D65DC0" w:rsidR="00DB0BDC" w:rsidRPr="001F08D0" w:rsidRDefault="006F68F5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自來水管線搶修人力與裝備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366185A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37410EE9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74D0A795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電力公司</w:t>
            </w:r>
            <w:r>
              <w:rPr>
                <w:rFonts w:hint="eastAsia"/>
                <w:color w:val="auto"/>
              </w:rPr>
              <w:t>南區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6" w:type="pct"/>
            <w:vAlign w:val="center"/>
          </w:tcPr>
          <w:p w14:paraId="03B9E2C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02-29595111</w:t>
            </w:r>
          </w:p>
        </w:tc>
        <w:tc>
          <w:tcPr>
            <w:tcW w:w="666" w:type="pct"/>
            <w:vAlign w:val="center"/>
          </w:tcPr>
          <w:p w14:paraId="0D3E02F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B7C0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1F04EF03" w14:textId="45583326" w:rsidR="00DB0BDC" w:rsidRPr="001F08D0" w:rsidRDefault="006F68F5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電力系統搶修人力與裝備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1B5216CA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02843" w:rsidRPr="001F08D0" w14:paraId="2D553F34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55E5DE1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欣欣</w:t>
            </w:r>
            <w:r w:rsidRPr="001F08D0">
              <w:rPr>
                <w:rFonts w:hint="eastAsia"/>
                <w:color w:val="auto"/>
              </w:rPr>
              <w:t>瓦斯</w:t>
            </w:r>
            <w:r>
              <w:rPr>
                <w:rFonts w:hint="eastAsia"/>
                <w:color w:val="auto"/>
              </w:rPr>
              <w:t>文山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6" w:type="pct"/>
            <w:vAlign w:val="center"/>
          </w:tcPr>
          <w:p w14:paraId="6E859282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02-29217811</w:t>
            </w:r>
          </w:p>
        </w:tc>
        <w:tc>
          <w:tcPr>
            <w:tcW w:w="666" w:type="pct"/>
            <w:vAlign w:val="center"/>
          </w:tcPr>
          <w:p w14:paraId="15527EF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B7C0A">
              <w:rPr>
                <w:rFonts w:hint="eastAsia"/>
                <w:color w:val="auto"/>
              </w:rPr>
              <w:t>輪值人員</w:t>
            </w:r>
          </w:p>
        </w:tc>
        <w:tc>
          <w:tcPr>
            <w:tcW w:w="1109" w:type="pct"/>
            <w:vAlign w:val="center"/>
          </w:tcPr>
          <w:p w14:paraId="18DE69D5" w14:textId="7955B130" w:rsidR="00DB0BDC" w:rsidRPr="001F08D0" w:rsidRDefault="006F68F5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瓦斯管線搶修人力與裝備</w:t>
            </w:r>
            <w:r>
              <w:rPr>
                <w:rFonts w:ascii="新細明體" w:eastAsia="新細明體" w:hAnsi="新細明體" w:hint="eastAsia"/>
                <w:color w:val="auto"/>
              </w:rPr>
              <w:t>（</w:t>
            </w:r>
            <w:r>
              <w:rPr>
                <w:rFonts w:hint="eastAsia"/>
                <w:color w:val="auto"/>
              </w:rPr>
              <w:t>含車輛</w:t>
            </w:r>
            <w:r>
              <w:rPr>
                <w:rFonts w:ascii="新細明體" w:eastAsia="新細明體" w:hAnsi="新細明體" w:hint="eastAsia"/>
                <w:color w:val="auto"/>
              </w:rPr>
              <w:t>）</w:t>
            </w:r>
          </w:p>
        </w:tc>
        <w:tc>
          <w:tcPr>
            <w:tcW w:w="1094" w:type="pct"/>
            <w:vAlign w:val="center"/>
          </w:tcPr>
          <w:p w14:paraId="278ED384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DB0BDC" w:rsidRPr="001F08D0" w14:paraId="07C8A142" w14:textId="77777777" w:rsidTr="00B94334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3A6675F9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202843" w:rsidRPr="001F08D0" w14:paraId="1B38EDF9" w14:textId="77777777" w:rsidTr="00202843">
        <w:trPr>
          <w:trHeight w:val="567"/>
          <w:jc w:val="center"/>
        </w:trPr>
        <w:tc>
          <w:tcPr>
            <w:tcW w:w="1235" w:type="pct"/>
            <w:vAlign w:val="center"/>
          </w:tcPr>
          <w:p w14:paraId="36DF259D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家長會長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代表</w:t>
            </w:r>
          </w:p>
        </w:tc>
        <w:tc>
          <w:tcPr>
            <w:tcW w:w="896" w:type="pct"/>
            <w:vAlign w:val="center"/>
          </w:tcPr>
          <w:p w14:paraId="29B2BA33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02-22309585</w:t>
            </w:r>
          </w:p>
        </w:tc>
        <w:tc>
          <w:tcPr>
            <w:tcW w:w="666" w:type="pct"/>
            <w:vAlign w:val="center"/>
          </w:tcPr>
          <w:p w14:paraId="489DF8EA" w14:textId="69B78812" w:rsidR="001C119E" w:rsidRPr="001F08D0" w:rsidRDefault="001C119E" w:rsidP="001C119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羅文瑛</w:t>
            </w:r>
            <w:r w:rsidR="00977AA9"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1109" w:type="pct"/>
            <w:vAlign w:val="center"/>
          </w:tcPr>
          <w:p w14:paraId="6F63004C" w14:textId="0E2272E1" w:rsidR="00DB0BDC" w:rsidRPr="001F08D0" w:rsidRDefault="006F68F5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防災工作推動顧問</w:t>
            </w:r>
          </w:p>
        </w:tc>
        <w:tc>
          <w:tcPr>
            <w:tcW w:w="1094" w:type="pct"/>
            <w:vAlign w:val="center"/>
          </w:tcPr>
          <w:p w14:paraId="440F54E7" w14:textId="77777777" w:rsidR="00DB0BDC" w:rsidRPr="001F08D0" w:rsidRDefault="00DB0BDC" w:rsidP="00B943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bookmarkEnd w:id="215"/>
      <w:bookmarkEnd w:id="216"/>
      <w:bookmarkEnd w:id="217"/>
    </w:tbl>
    <w:p w14:paraId="427131D0" w14:textId="1D735244" w:rsidR="00E507D8" w:rsidRPr="001F08D0" w:rsidRDefault="00E507D8" w:rsidP="00E507D8">
      <w:pPr>
        <w:pStyle w:val="af2"/>
        <w:ind w:left="480" w:hanging="480"/>
        <w:sectPr w:rsidR="00E507D8" w:rsidRPr="001F08D0" w:rsidSect="00E507D8">
          <w:footerReference w:type="default" r:id="rId101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4F4986" w14:textId="50DBF3AF" w:rsidR="00D30BFB" w:rsidRPr="001F08D0" w:rsidRDefault="00ED2910" w:rsidP="00D36012">
      <w:pPr>
        <w:pStyle w:val="1"/>
        <w:spacing w:after="180"/>
      </w:pPr>
      <w:bookmarkStart w:id="218" w:name="_Toc39054979"/>
      <w:bookmarkStart w:id="219" w:name="_Toc45879660"/>
      <w:bookmarkStart w:id="220" w:name="_Hlk18314762"/>
      <w:bookmarkEnd w:id="144"/>
      <w:r w:rsidRPr="001F08D0">
        <w:rPr>
          <w:rFonts w:hint="eastAsia"/>
        </w:rPr>
        <w:lastRenderedPageBreak/>
        <w:t>應變階段</w:t>
      </w:r>
      <w:bookmarkEnd w:id="218"/>
      <w:bookmarkEnd w:id="219"/>
    </w:p>
    <w:p w14:paraId="2BD17CA6" w14:textId="77D1CE56" w:rsidR="005D27B8" w:rsidRPr="001F08D0" w:rsidRDefault="00A84E22" w:rsidP="005D27B8">
      <w:pPr>
        <w:pStyle w:val="2"/>
        <w:spacing w:before="180" w:after="180"/>
      </w:pPr>
      <w:bookmarkStart w:id="221" w:name="_Toc39054980"/>
      <w:bookmarkStart w:id="222" w:name="_Toc45879661"/>
      <w:r w:rsidRPr="001F08D0">
        <w:rPr>
          <w:rFonts w:hint="eastAsia"/>
        </w:rPr>
        <w:t>校園災害應變流程</w:t>
      </w:r>
      <w:bookmarkEnd w:id="221"/>
      <w:bookmarkEnd w:id="222"/>
    </w:p>
    <w:p w14:paraId="2A0EE7B1" w14:textId="2D934204" w:rsidR="00BC6E93" w:rsidRPr="001F08D0" w:rsidRDefault="00BC6E93" w:rsidP="00ED2910">
      <w:pPr>
        <w:pStyle w:val="ab"/>
        <w:spacing w:before="180" w:after="180"/>
        <w:ind w:firstLine="480"/>
      </w:pPr>
      <w:bookmarkStart w:id="223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38247B" w:rsidRPr="001F08D0">
        <w:rPr>
          <w:rFonts w:hint="eastAsia"/>
        </w:rPr>
        <w:t>圖</w:t>
      </w:r>
      <w:r w:rsidR="0038247B">
        <w:t>4</w:t>
      </w:r>
      <w:r w:rsidR="0038247B" w:rsidRPr="001F08D0">
        <w:t>.</w:t>
      </w:r>
      <w:r w:rsidR="0038247B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4</w:t>
      </w:r>
      <w:r w:rsidR="0038247B" w:rsidRPr="001F08D0">
        <w:t>.</w:t>
      </w:r>
      <w:r w:rsidR="0038247B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23"/>
    <w:p w14:paraId="51F9BB93" w14:textId="1F71E584" w:rsidR="00E21586" w:rsidRPr="001F08D0" w:rsidRDefault="005F484E">
      <w:pPr>
        <w:pStyle w:val="aff0"/>
      </w:pPr>
      <w:r>
        <w:drawing>
          <wp:inline distT="0" distB="0" distL="0" distR="0" wp14:anchorId="0F0EBB8D" wp14:editId="79938806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61442" w14:textId="704085D1" w:rsidR="00400D03" w:rsidRPr="001F08D0" w:rsidRDefault="00ED2910" w:rsidP="00117953">
      <w:pPr>
        <w:pStyle w:val="aff"/>
      </w:pPr>
      <w:bookmarkStart w:id="224" w:name="_Ref17986339"/>
      <w:bookmarkStart w:id="225" w:name="_Toc45879690"/>
      <w:r w:rsidRPr="001F08D0">
        <w:rPr>
          <w:rFonts w:hint="eastAsia"/>
        </w:rPr>
        <w:t>圖</w:t>
      </w:r>
      <w:fldSimple w:instr=" STYLEREF 1 \s ">
        <w:r w:rsidR="0038247B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224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25"/>
    </w:p>
    <w:p w14:paraId="5FA2C42A" w14:textId="1361CBEE" w:rsidR="004B24BF" w:rsidRPr="001F08D0" w:rsidRDefault="004B24BF" w:rsidP="004B24BF">
      <w:pPr>
        <w:pStyle w:val="af7"/>
        <w:spacing w:before="180" w:after="36"/>
      </w:pPr>
      <w:bookmarkStart w:id="226" w:name="_Ref18922904"/>
      <w:bookmarkStart w:id="227" w:name="_Toc45879705"/>
      <w:bookmarkStart w:id="228" w:name="_Hlk18923412"/>
      <w:bookmarkStart w:id="229" w:name="_Hlk18502028"/>
      <w:bookmarkEnd w:id="220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1</w:t>
      </w:r>
      <w:r w:rsidRPr="001F08D0">
        <w:fldChar w:fldCharType="end"/>
      </w:r>
      <w:bookmarkEnd w:id="226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2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14:paraId="450C8BD9" w14:textId="77777777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B032CD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0" w:name="_Hlk40706337"/>
            <w:bookmarkStart w:id="231" w:name="_Ref18576441"/>
            <w:bookmarkStart w:id="232" w:name="_Ref18576801"/>
            <w:bookmarkStart w:id="233" w:name="_Hlk18576499"/>
            <w:bookmarkStart w:id="234" w:name="_Toc11163092"/>
            <w:bookmarkEnd w:id="228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43DC962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14:paraId="0079A38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14:paraId="558406F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14:paraId="4C0DEF78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5A09FBCE" w14:textId="5DD02971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14:paraId="6EBA725D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03729DB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0F4DB5A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14:paraId="333E0A74" w14:textId="3C029D08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6E23CE9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6CC7579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8144FE2" w14:textId="4435F053"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5E4958BC" w14:textId="3CD83828"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14:paraId="3EDE07A7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66D865F6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35620C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2C7BB623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21072087" w14:textId="5872D62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29779D4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6CD99C82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0A2D16C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A32A7C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45BC25B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0F3BEBF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08D7FA1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DA90CF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8A49699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6D324797" w14:textId="3A5B0A1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</w:t>
            </w:r>
            <w:proofErr w:type="gramStart"/>
            <w:r w:rsidRPr="001F08D0">
              <w:rPr>
                <w:rFonts w:hint="eastAsia"/>
                <w:color w:val="auto"/>
              </w:rPr>
              <w:t>生均在學校</w:t>
            </w:r>
            <w:proofErr w:type="gramEnd"/>
            <w:r w:rsidRPr="001F08D0">
              <w:rPr>
                <w:rFonts w:hint="eastAsia"/>
                <w:color w:val="auto"/>
              </w:rPr>
              <w:t>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14:paraId="3CF16E28" w14:textId="1F2A91EE"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353BFB5C" w14:textId="4E60D1D8"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151BC99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1F08D0">
              <w:rPr>
                <w:rFonts w:hint="eastAsia"/>
                <w:color w:val="auto"/>
              </w:rPr>
              <w:t>暢通（</w:t>
            </w:r>
            <w:proofErr w:type="gramEnd"/>
            <w:r w:rsidRPr="001F08D0">
              <w:rPr>
                <w:rFonts w:hint="eastAsia"/>
                <w:color w:val="auto"/>
              </w:rPr>
              <w:t>搶救組人員清除障礙物）。</w:t>
            </w:r>
          </w:p>
          <w:p w14:paraId="19F19D44" w14:textId="70EF47E9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324C3F7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573AB8F3" w14:textId="7EA6E0ED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322B6E7B" w14:textId="6218C443"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14:paraId="473A2BA4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0946FC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4C7C311F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375431C" w14:textId="41D898A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14:paraId="549C62A3" w14:textId="505672D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14:paraId="0E80DC69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72949D7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D4E7D4A" w14:textId="2966257D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14:paraId="72ABDF97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2FE48FB7" w14:textId="212CEF7A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5E022D39" w14:textId="77777777"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6E6A2EFA" w14:textId="5E5C531D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14:paraId="7A99224E" w14:textId="4F8164D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1F08D0">
              <w:rPr>
                <w:rFonts w:hint="eastAsia"/>
                <w:color w:val="auto"/>
              </w:rPr>
              <w:t>警報或豪大雨</w:t>
            </w:r>
            <w:proofErr w:type="gramEnd"/>
            <w:r w:rsidRPr="001F08D0">
              <w:rPr>
                <w:rFonts w:hint="eastAsia"/>
                <w:color w:val="auto"/>
              </w:rPr>
              <w:t>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5FC60358" w14:textId="7699579B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14:paraId="4A7B2E4B" w14:textId="460CA4A1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38247B" w:rsidRPr="0038247B">
              <w:rPr>
                <w:rFonts w:hint="eastAsia"/>
                <w:color w:val="auto"/>
              </w:rPr>
              <w:t>表</w:t>
            </w:r>
            <w:r w:rsidR="0038247B" w:rsidRPr="0038247B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51502D1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0C7BFC38" w14:textId="6F2ECCF5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0B87AEFD" w14:textId="3B83ED86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14:paraId="6F50CDB0" w14:textId="77777777"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14:paraId="09EFD87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2029EE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10A9B42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EF31F2D" w14:textId="56024DB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14:paraId="6FFFBFE9" w14:textId="2ED54E40" w:rsidR="00E554F5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4172412F" w14:textId="48E64FD1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14:paraId="217DB979" w14:textId="38C62F5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14:paraId="0F197807" w14:textId="31CC2C9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35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35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14:paraId="6F412A5A" w14:textId="63958BFC"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</w:t>
            </w:r>
            <w:proofErr w:type="gramStart"/>
            <w:r w:rsidRPr="001F08D0">
              <w:rPr>
                <w:rFonts w:hint="eastAsia"/>
                <w:color w:val="auto"/>
              </w:rPr>
              <w:t>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1F08D0" w14:paraId="0194EBDB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D139E26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A6DF8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14:paraId="60D977E9" w14:textId="04F5F69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14:paraId="11D9FEE3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</w:t>
            </w:r>
            <w:proofErr w:type="gramStart"/>
            <w:r w:rsidRPr="001F08D0">
              <w:rPr>
                <w:rFonts w:hint="eastAsia"/>
                <w:color w:val="auto"/>
              </w:rPr>
              <w:t>一</w:t>
            </w:r>
            <w:proofErr w:type="gramEnd"/>
            <w:r w:rsidRPr="001F08D0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73140AC0" w14:textId="4EC6FB5D"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14:paraId="17F4AA38" w14:textId="77777777"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14:paraId="62ED621B" w14:textId="6C0D376D" w:rsidR="0080373E" w:rsidRPr="00CB44F8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14:paraId="47D9977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5E434BF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FC40A5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ECCE206" w14:textId="14D582A5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14:paraId="7507F225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4CE159D8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7C409C97" w14:textId="622C06B0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1F08D0">
              <w:rPr>
                <w:rFonts w:hint="eastAsia"/>
                <w:color w:val="auto"/>
              </w:rPr>
              <w:t>醫</w:t>
            </w:r>
            <w:proofErr w:type="gramEnd"/>
            <w:r w:rsidR="009A423F" w:rsidRPr="001F08D0">
              <w:rPr>
                <w:rFonts w:hint="eastAsia"/>
                <w:color w:val="auto"/>
              </w:rPr>
              <w:t>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話通報教育部校安中心，俾利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55C446FD" w14:textId="3FEFD495"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</w:t>
            </w:r>
            <w:proofErr w:type="gramStart"/>
            <w:r w:rsidR="00E554F5" w:rsidRPr="001F08D0">
              <w:rPr>
                <w:rFonts w:hint="eastAsia"/>
                <w:color w:val="auto"/>
              </w:rPr>
              <w:t>醫</w:t>
            </w:r>
            <w:proofErr w:type="gramEnd"/>
            <w:r w:rsidR="00E554F5" w:rsidRPr="001F08D0">
              <w:rPr>
                <w:rFonts w:hint="eastAsia"/>
                <w:color w:val="auto"/>
              </w:rPr>
              <w:t>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02165E7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7FAE840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FACBC8A" w14:textId="775F7FB3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14:paraId="40C9B314" w14:textId="089D88C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14E7E1E8" w14:textId="6E397970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1ED23A61" w14:textId="54CCD963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249236C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4C1529A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78A9EC1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14:paraId="1BF956E4" w14:textId="0F1FF8E2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47871735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97A309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5F26B55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00C974A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14:paraId="1E14AB94" w14:textId="18052E47"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14:paraId="1A07215D" w14:textId="0E6249B8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38247B" w:rsidRPr="0038247B">
              <w:rPr>
                <w:rFonts w:hint="eastAsia"/>
                <w:color w:val="auto"/>
              </w:rPr>
              <w:t>表</w:t>
            </w:r>
            <w:r w:rsidR="0038247B" w:rsidRPr="0038247B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1A7C217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3D5E89F" w14:textId="011DAD8D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204A16CC" w14:textId="596F664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1F08D0">
              <w:rPr>
                <w:rFonts w:hint="eastAsia"/>
                <w:color w:val="auto"/>
              </w:rPr>
              <w:t>原地復課或異地復</w:t>
            </w:r>
            <w:proofErr w:type="gramEnd"/>
            <w:r w:rsidRPr="001F08D0">
              <w:rPr>
                <w:rFonts w:hint="eastAsia"/>
                <w:color w:val="auto"/>
              </w:rPr>
              <w:t>課。</w:t>
            </w:r>
          </w:p>
        </w:tc>
        <w:tc>
          <w:tcPr>
            <w:tcW w:w="1834" w:type="pct"/>
          </w:tcPr>
          <w:p w14:paraId="21B3C9A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14:paraId="55594D53" w14:textId="094CAC7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5DF8525A" w14:textId="4AC3878A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6686C1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41E5C2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8181992" w14:textId="7C0A67BF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0FDEADF4" w14:textId="6BC32373" w:rsidR="007162D6" w:rsidRPr="001F08D0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14:paraId="6CC425BB" w14:textId="540546EC" w:rsidR="007162D6" w:rsidRPr="001F08D0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</w:t>
            </w:r>
            <w:r w:rsidRPr="001F08D0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1F08D0">
              <w:rPr>
                <w:rFonts w:hint="eastAsia"/>
                <w:color w:val="auto"/>
              </w:rPr>
              <w:t>導師聯繫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1F08D0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1F08D0">
              <w:rPr>
                <w:rFonts w:hint="eastAsia"/>
                <w:color w:val="auto"/>
              </w:rPr>
              <w:t>自行接送同意書。</w:t>
            </w:r>
          </w:p>
          <w:p w14:paraId="6F99C490" w14:textId="3BE86AB3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7916AFEF" w14:textId="372CF10B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856EA76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0F74EC07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38F85EA" w14:textId="3CB5B02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2133C30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59CE9F5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14:paraId="04110C6C" w14:textId="66C4A439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1D16375F" w14:textId="06204B38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E40787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67A96AE" w14:textId="57EF7F42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07F37013" w14:textId="08CEF6AC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211F3ABB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461CE9C1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13FCD01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729E5B5B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023A214" w14:textId="48823CAE"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67CC79EF" w14:textId="407AC7A0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14:paraId="2C9856E0" w14:textId="0FF0928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</w:t>
            </w:r>
            <w:proofErr w:type="gramStart"/>
            <w:r w:rsidRPr="001F08D0">
              <w:rPr>
                <w:rFonts w:hint="eastAsia"/>
                <w:color w:val="auto"/>
              </w:rPr>
              <w:t>巨災或特殊</w:t>
            </w:r>
            <w:proofErr w:type="gramEnd"/>
            <w:r w:rsidRPr="001F08D0">
              <w:rPr>
                <w:rFonts w:hint="eastAsia"/>
                <w:color w:val="auto"/>
              </w:rPr>
              <w:t>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14:paraId="320DA206" w14:textId="61ACBEFA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14:paraId="500D81F7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1EA988E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43CF75E" w14:textId="09CA40B7"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14:paraId="009F0FA4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6AD289" w14:textId="45EAEB25"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1F1BC10A" w14:textId="0EF79E2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06C96C5C" w14:textId="2D9E8603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14:paraId="784EC316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8B57CF6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6BE581FB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EB878BC" w14:textId="6A8FD77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14:paraId="65FCBC8E" w14:textId="2B498FA1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14:paraId="2BDA81E2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C197BFB" w14:textId="77777777" w:rsidR="00234D61" w:rsidRPr="001F08D0" w:rsidRDefault="00234D61" w:rsidP="00234D61">
      <w:pPr>
        <w:pStyle w:val="2"/>
        <w:spacing w:before="180" w:after="180"/>
      </w:pPr>
      <w:bookmarkStart w:id="236" w:name="_Toc39054981"/>
      <w:bookmarkStart w:id="237" w:name="_Toc45879662"/>
      <w:bookmarkEnd w:id="230"/>
      <w:r w:rsidRPr="001F08D0">
        <w:rPr>
          <w:rFonts w:hint="eastAsia"/>
        </w:rPr>
        <w:lastRenderedPageBreak/>
        <w:t>災害通報</w:t>
      </w:r>
      <w:bookmarkEnd w:id="236"/>
      <w:bookmarkEnd w:id="237"/>
    </w:p>
    <w:p w14:paraId="41063167" w14:textId="28A194DB" w:rsidR="00234D61" w:rsidRPr="001F08D0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38247B" w:rsidRPr="005A2B23">
        <w:rPr>
          <w:rFonts w:hint="eastAsia"/>
        </w:rPr>
        <w:t>圖</w:t>
      </w:r>
      <w:r w:rsidR="0038247B">
        <w:rPr>
          <w:noProof/>
        </w:rPr>
        <w:t>4</w:t>
      </w:r>
      <w:r w:rsidR="0038247B" w:rsidRPr="005A2B23">
        <w:t>.</w:t>
      </w:r>
      <w:r w:rsidR="0038247B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38" w:name="_Hlk45877920"/>
      <w:r w:rsidRPr="001F08D0">
        <w:rPr>
          <w:rFonts w:hint="eastAsia"/>
        </w:rPr>
        <w:t>記錄災害通報重點</w:t>
      </w:r>
      <w:bookmarkEnd w:id="238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38247B" w:rsidRPr="001F08D0">
        <w:rPr>
          <w:rFonts w:hint="eastAsia"/>
        </w:rPr>
        <w:t>表</w:t>
      </w:r>
      <w:r w:rsidR="0038247B">
        <w:t>4</w:t>
      </w:r>
      <w:r w:rsidR="0038247B" w:rsidRPr="001F08D0">
        <w:t>.</w:t>
      </w:r>
      <w:r w:rsidR="0038247B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184"/>
      </w:tblGrid>
      <w:tr w:rsidR="00B94334" w:rsidRPr="001F08D0" w14:paraId="6944F714" w14:textId="77777777" w:rsidTr="00B94334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437AD090" w14:textId="77777777" w:rsidR="00B94334" w:rsidRPr="001F08D0" w:rsidRDefault="00B94334" w:rsidP="00B94334">
            <w:pPr>
              <w:pStyle w:val="aff0"/>
            </w:pPr>
            <w:bookmarkStart w:id="239" w:name="_Hlk45892002"/>
            <w:bookmarkStart w:id="240" w:name="_Ref10628221"/>
            <w:bookmarkStart w:id="241" w:name="_Toc45879691"/>
            <w:r>
              <w:drawing>
                <wp:inline distT="0" distB="0" distL="0" distR="0" wp14:anchorId="0463D976" wp14:editId="059A412A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99FF9F4" w14:textId="522CC2A5" w:rsidR="00B94334" w:rsidRPr="001F08D0" w:rsidRDefault="00B94334" w:rsidP="00B94334">
            <w:pPr>
              <w:pStyle w:val="aff0"/>
              <w:rPr>
                <w:b/>
                <w:bCs/>
              </w:rPr>
            </w:pPr>
            <w:r w:rsidRPr="00B94953">
              <w:rPr>
                <w:rFonts w:hint="eastAsia"/>
              </w:rPr>
              <w:t>教育部校安中心</w:t>
            </w:r>
          </w:p>
        </w:tc>
      </w:tr>
      <w:tr w:rsidR="00B94334" w:rsidRPr="001F08D0" w14:paraId="386560E0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5C7BA9F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2A4F1F02" w14:textId="1A34162D" w:rsidR="00B94334" w:rsidRPr="001F08D0" w:rsidRDefault="00B94334" w:rsidP="00B94334">
            <w:pPr>
              <w:pStyle w:val="aff0"/>
            </w:pPr>
            <w:r w:rsidRPr="00B94953">
              <w:t>02-33437855</w:t>
            </w:r>
          </w:p>
        </w:tc>
      </w:tr>
      <w:tr w:rsidR="00B94334" w:rsidRPr="001F08D0" w14:paraId="7A903BE8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442405A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CAB8168" w14:textId="45E65AA9" w:rsidR="00B94334" w:rsidRPr="001F08D0" w:rsidRDefault="00B94334" w:rsidP="00B94334">
            <w:pPr>
              <w:pStyle w:val="aff0"/>
            </w:pPr>
            <w:r w:rsidRPr="00B94953">
              <w:rPr>
                <w:rFonts w:hint="eastAsia"/>
              </w:rPr>
              <w:t>縣市教育局處</w:t>
            </w:r>
          </w:p>
        </w:tc>
      </w:tr>
      <w:tr w:rsidR="00B94334" w:rsidRPr="001F08D0" w14:paraId="3270F55C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A573E47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FFCDB2C" w14:textId="3130D738" w:rsidR="00B94334" w:rsidRPr="001F08D0" w:rsidRDefault="00B94334" w:rsidP="00B94334">
            <w:pPr>
              <w:pStyle w:val="aff0"/>
            </w:pPr>
            <w:r w:rsidRPr="00B94953">
              <w:t>02-27208889</w:t>
            </w:r>
          </w:p>
        </w:tc>
      </w:tr>
      <w:tr w:rsidR="00B94334" w:rsidRPr="001F08D0" w14:paraId="345428B3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281A41D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281B045" w14:textId="2C58DCAF" w:rsidR="00B94334" w:rsidRPr="001F08D0" w:rsidRDefault="00B94334" w:rsidP="00B94334">
            <w:pPr>
              <w:pStyle w:val="aff0"/>
            </w:pPr>
            <w:r w:rsidRPr="00B94953">
              <w:rPr>
                <w:rFonts w:hint="eastAsia"/>
              </w:rPr>
              <w:t>縣市災害應變中心</w:t>
            </w:r>
          </w:p>
        </w:tc>
      </w:tr>
      <w:tr w:rsidR="00B94334" w:rsidRPr="001F08D0" w14:paraId="6BBFB537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BAA2881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9E0AFA8" w14:textId="6816F213" w:rsidR="00B94334" w:rsidRPr="001F08D0" w:rsidRDefault="00B94334" w:rsidP="00B94334">
            <w:pPr>
              <w:pStyle w:val="aff0"/>
            </w:pPr>
            <w:r w:rsidRPr="00B94953">
              <w:t>02-87863319</w:t>
            </w:r>
          </w:p>
        </w:tc>
      </w:tr>
      <w:tr w:rsidR="00B94334" w:rsidRPr="001F08D0" w14:paraId="1BBFAED7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498027B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6A3FA21" w14:textId="7F94B88F" w:rsidR="00B94334" w:rsidRPr="001F08D0" w:rsidRDefault="00B94334" w:rsidP="00B94334">
            <w:pPr>
              <w:pStyle w:val="aff0"/>
              <w:rPr>
                <w:spacing w:val="-20"/>
              </w:rPr>
            </w:pPr>
            <w:r w:rsidRPr="00B94953">
              <w:rPr>
                <w:rFonts w:hint="eastAsia"/>
              </w:rPr>
              <w:t>鄉鎮市區災害應變中心</w:t>
            </w:r>
          </w:p>
        </w:tc>
      </w:tr>
      <w:tr w:rsidR="00B94334" w:rsidRPr="001F08D0" w14:paraId="06A00EC6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3A32255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468E182" w14:textId="07794495" w:rsidR="00B94334" w:rsidRPr="001F08D0" w:rsidRDefault="00B94334" w:rsidP="00B94334">
            <w:pPr>
              <w:pStyle w:val="aff0"/>
            </w:pPr>
            <w:r w:rsidRPr="00B94953">
              <w:t>02-29365522</w:t>
            </w:r>
          </w:p>
        </w:tc>
      </w:tr>
      <w:tr w:rsidR="00B94334" w:rsidRPr="001F08D0" w14:paraId="24501503" w14:textId="77777777" w:rsidTr="00B94334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5636D8A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26E1609" w14:textId="4B2F7C88" w:rsidR="00B94334" w:rsidRPr="001F08D0" w:rsidRDefault="00B94334" w:rsidP="00B94334">
            <w:pPr>
              <w:pStyle w:val="aff0"/>
              <w:rPr>
                <w:b/>
                <w:bCs/>
              </w:rPr>
            </w:pPr>
            <w:r w:rsidRPr="00B94953">
              <w:rPr>
                <w:rFonts w:hint="eastAsia"/>
              </w:rPr>
              <w:t>警察局文山二分局</w:t>
            </w:r>
          </w:p>
        </w:tc>
      </w:tr>
      <w:tr w:rsidR="00B94334" w:rsidRPr="001F08D0" w14:paraId="2766951D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F42E158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3CBAADC" w14:textId="77C951E2" w:rsidR="00B94334" w:rsidRPr="001F08D0" w:rsidRDefault="00B94334" w:rsidP="00B94334">
            <w:pPr>
              <w:pStyle w:val="aff0"/>
            </w:pPr>
            <w:r w:rsidRPr="00B94953">
              <w:t>02-89310155</w:t>
            </w:r>
          </w:p>
        </w:tc>
      </w:tr>
      <w:tr w:rsidR="00B94334" w:rsidRPr="001F08D0" w14:paraId="67B51A0E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5732F30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EE5FA03" w14:textId="0A86BCD1" w:rsidR="00B94334" w:rsidRPr="001F08D0" w:rsidRDefault="00B94334" w:rsidP="00B94334">
            <w:pPr>
              <w:pStyle w:val="aff0"/>
            </w:pPr>
            <w:r w:rsidRPr="00B94953">
              <w:rPr>
                <w:rFonts w:hint="eastAsia"/>
              </w:rPr>
              <w:t>文山區興隆派出所</w:t>
            </w:r>
          </w:p>
        </w:tc>
      </w:tr>
      <w:tr w:rsidR="00B94334" w:rsidRPr="001F08D0" w14:paraId="2CAA6912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9B58A8A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490A8D9" w14:textId="6E06549F" w:rsidR="00B94334" w:rsidRPr="001F08D0" w:rsidRDefault="00B94334" w:rsidP="00B94334">
            <w:pPr>
              <w:pStyle w:val="aff0"/>
            </w:pPr>
            <w:r w:rsidRPr="00B94953">
              <w:t>02-29313842</w:t>
            </w:r>
          </w:p>
        </w:tc>
      </w:tr>
      <w:tr w:rsidR="00B94334" w:rsidRPr="001F08D0" w14:paraId="6F05A372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08DA205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748D626B" w14:textId="2949874E" w:rsidR="00B94334" w:rsidRPr="001F08D0" w:rsidRDefault="00B94334" w:rsidP="00B94334">
            <w:pPr>
              <w:pStyle w:val="aff0"/>
            </w:pPr>
            <w:r w:rsidRPr="00B94953">
              <w:rPr>
                <w:rFonts w:hint="eastAsia"/>
              </w:rPr>
              <w:t>消防局文山中隊</w:t>
            </w:r>
          </w:p>
        </w:tc>
      </w:tr>
      <w:tr w:rsidR="00B94334" w:rsidRPr="001F08D0" w14:paraId="45D9B3DB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65C40ED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C33AF52" w14:textId="04D8915C" w:rsidR="00B94334" w:rsidRPr="001F08D0" w:rsidRDefault="00B94334" w:rsidP="00B94334">
            <w:pPr>
              <w:pStyle w:val="aff0"/>
            </w:pPr>
            <w:r w:rsidRPr="00B94953">
              <w:t>02-29361527</w:t>
            </w:r>
          </w:p>
        </w:tc>
      </w:tr>
      <w:tr w:rsidR="00B94334" w:rsidRPr="001F08D0" w14:paraId="62C6FD3E" w14:textId="77777777" w:rsidTr="00B94334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BD5B4F2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08B8054" w14:textId="3F8FCDC8" w:rsidR="00B94334" w:rsidRPr="001F08D0" w:rsidRDefault="00B94334" w:rsidP="00B94334">
            <w:pPr>
              <w:pStyle w:val="aff0"/>
              <w:jc w:val="left"/>
            </w:pPr>
            <w:r w:rsidRPr="00B94953">
              <w:rPr>
                <w:rFonts w:hint="eastAsia"/>
              </w:rPr>
              <w:t>聯合醫院萬芳分院</w:t>
            </w:r>
          </w:p>
        </w:tc>
      </w:tr>
      <w:tr w:rsidR="00B94334" w:rsidRPr="001F08D0" w14:paraId="461DE841" w14:textId="77777777" w:rsidTr="00B94334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6EE0E7D" w14:textId="77777777" w:rsidR="00B94334" w:rsidRPr="001F08D0" w:rsidRDefault="00B94334" w:rsidP="00B94334">
            <w:pPr>
              <w:pStyle w:val="aff0"/>
            </w:pPr>
          </w:p>
        </w:tc>
        <w:tc>
          <w:tcPr>
            <w:tcW w:w="218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75AE9884" w14:textId="0AD65325" w:rsidR="00B94334" w:rsidRPr="001F08D0" w:rsidRDefault="00B94334" w:rsidP="00B94334">
            <w:pPr>
              <w:pStyle w:val="aff0"/>
            </w:pPr>
            <w:r w:rsidRPr="00B94953">
              <w:t>02-29307930</w:t>
            </w:r>
          </w:p>
        </w:tc>
      </w:tr>
    </w:tbl>
    <w:p w14:paraId="54506969" w14:textId="6AFECD7E" w:rsidR="00234D61" w:rsidRPr="005A2B23" w:rsidRDefault="00234D61" w:rsidP="005A2B23">
      <w:pPr>
        <w:pStyle w:val="aff"/>
      </w:pPr>
      <w:bookmarkStart w:id="242" w:name="_Ref45891172"/>
      <w:bookmarkEnd w:id="239"/>
      <w:r w:rsidRPr="005A2B23">
        <w:rPr>
          <w:rFonts w:hint="eastAsia"/>
        </w:rPr>
        <w:t>圖</w:t>
      </w:r>
      <w:fldSimple w:instr=" STYLEREF 1 \s ">
        <w:r w:rsidR="0038247B">
          <w:rPr>
            <w:noProof/>
          </w:rPr>
          <w:t>4</w:t>
        </w:r>
      </w:fldSimple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38247B">
        <w:rPr>
          <w:noProof/>
        </w:rPr>
        <w:t>2</w:t>
      </w:r>
      <w:r w:rsidRPr="005A2B23">
        <w:fldChar w:fldCharType="end"/>
      </w:r>
      <w:bookmarkEnd w:id="240"/>
      <w:bookmarkEnd w:id="242"/>
      <w:r w:rsidRPr="005A2B23">
        <w:rPr>
          <w:rFonts w:hint="eastAsia"/>
        </w:rPr>
        <w:t xml:space="preserve">　災害通報流程圖</w:t>
      </w:r>
      <w:bookmarkEnd w:id="241"/>
    </w:p>
    <w:p w14:paraId="71D3EF7F" w14:textId="12AB6FF3" w:rsidR="00DE0284" w:rsidRPr="001F08D0" w:rsidRDefault="00DE0284" w:rsidP="00E507D8">
      <w:pPr>
        <w:pStyle w:val="af7"/>
        <w:spacing w:before="180" w:after="36"/>
      </w:pPr>
      <w:bookmarkStart w:id="243" w:name="_Ref18502298"/>
      <w:bookmarkStart w:id="244" w:name="_Ref18576180"/>
      <w:bookmarkStart w:id="245" w:name="_Toc45879706"/>
      <w:bookmarkStart w:id="246" w:name="_Hlk18502310"/>
      <w:bookmarkEnd w:id="229"/>
      <w:bookmarkEnd w:id="231"/>
      <w:bookmarkEnd w:id="232"/>
      <w:bookmarkEnd w:id="233"/>
      <w:bookmarkEnd w:id="234"/>
      <w:r w:rsidRPr="001F08D0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38247B">
        <w:rPr>
          <w:noProof/>
        </w:rPr>
        <w:t>2</w:t>
      </w:r>
      <w:r w:rsidRPr="001F08D0">
        <w:fldChar w:fldCharType="end"/>
      </w:r>
      <w:bookmarkEnd w:id="243"/>
      <w:r w:rsidRPr="001F08D0">
        <w:rPr>
          <w:rFonts w:hint="eastAsia"/>
        </w:rPr>
        <w:t xml:space="preserve">　</w:t>
      </w:r>
      <w:bookmarkStart w:id="247" w:name="_Hlk32503170"/>
      <w:bookmarkEnd w:id="244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45"/>
      <w:bookmarkEnd w:id="247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14:paraId="67E771B4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D3048DB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48" w:name="_Hlk45876169"/>
            <w:bookmarkEnd w:id="246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5067E801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3D3C3E2A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4B2995E4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1568345B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59AD4972" w14:textId="011D4376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14:paraId="1DF7140D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3501F7AF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2787C0A1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1DF5A1FA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7353C437" w14:textId="7D7ADADB" w:rsidR="008361B5" w:rsidRPr="001F08D0" w:rsidRDefault="00D6083E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無</w:t>
            </w:r>
          </w:p>
        </w:tc>
        <w:tc>
          <w:tcPr>
            <w:tcW w:w="1531" w:type="dxa"/>
            <w:vAlign w:val="center"/>
          </w:tcPr>
          <w:p w14:paraId="6F9B6E5C" w14:textId="17FFDD0E" w:rsidR="008361B5" w:rsidRPr="005A2B23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8E5AD58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37CE6D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8DC659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AC8F224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79FE2A7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26B0EE5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6CB3DC29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B121452" w14:textId="4DD031F5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0FA25859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223F78A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504AB19E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A322061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501110D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39C0D02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4FDD776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93F904E" w14:textId="471975F8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68FA9EB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3076954E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248965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C8CE3E5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240FBECE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B17ACEC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651832C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021F39F" w14:textId="36CF8F80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18BDCEC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DA7327B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61569AFB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05BC529D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4B9FDB2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E465309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AEC2AAE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112E27B6" w14:textId="53C0E443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2B62412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10928DCD" w14:textId="77777777" w:rsidR="008361B5" w:rsidRPr="001F08D0" w:rsidRDefault="008361B5" w:rsidP="00853E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bookmarkEnd w:id="248"/>
    </w:tbl>
    <w:p w14:paraId="302D194C" w14:textId="77777777" w:rsidR="008361B5" w:rsidRPr="008361B5" w:rsidRDefault="008361B5" w:rsidP="00F374EE">
      <w:pPr>
        <w:pStyle w:val="af2"/>
        <w:ind w:left="480" w:hanging="480"/>
      </w:pPr>
    </w:p>
    <w:p w14:paraId="223E210F" w14:textId="764CF2D1"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footerReference w:type="default" r:id="rId10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21E8B7" w14:textId="04B44FB9" w:rsidR="007C61FC" w:rsidRPr="001F08D0" w:rsidRDefault="007C61FC" w:rsidP="00802DDE">
      <w:pPr>
        <w:pStyle w:val="1"/>
        <w:spacing w:after="180"/>
      </w:pPr>
      <w:bookmarkStart w:id="249" w:name="_Toc11163117"/>
      <w:bookmarkStart w:id="250" w:name="_Toc39054982"/>
      <w:bookmarkStart w:id="251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49"/>
      <w:r w:rsidR="00E9772B" w:rsidRPr="001F08D0">
        <w:rPr>
          <w:rFonts w:hint="eastAsia"/>
        </w:rPr>
        <w:t>階段</w:t>
      </w:r>
      <w:bookmarkEnd w:id="250"/>
      <w:bookmarkEnd w:id="251"/>
    </w:p>
    <w:p w14:paraId="43E97212" w14:textId="16397F21" w:rsidR="007C61FC" w:rsidRPr="001F08D0" w:rsidRDefault="00B77E04" w:rsidP="00802DDE">
      <w:pPr>
        <w:pStyle w:val="2"/>
        <w:spacing w:before="180" w:after="180"/>
      </w:pPr>
      <w:bookmarkStart w:id="252" w:name="_Toc11163118"/>
      <w:bookmarkStart w:id="253" w:name="_Toc39054983"/>
      <w:bookmarkStart w:id="254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52"/>
      <w:bookmarkEnd w:id="253"/>
      <w:bookmarkEnd w:id="254"/>
    </w:p>
    <w:p w14:paraId="40775B5D" w14:textId="13905C5B"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38247B" w:rsidRPr="0038247B">
        <w:rPr>
          <w:rFonts w:hint="eastAsia"/>
          <w:b w:val="0"/>
          <w:bCs w:val="0"/>
        </w:rPr>
        <w:t>表</w:t>
      </w:r>
      <w:r w:rsidR="0038247B" w:rsidRPr="0038247B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14:paraId="57DC9D8D" w14:textId="77777777"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14:paraId="66FF7413" w14:textId="77777777"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</w:t>
      </w:r>
      <w:proofErr w:type="gramStart"/>
      <w:r w:rsidR="00C51C3D" w:rsidRPr="001F08D0">
        <w:rPr>
          <w:rFonts w:hint="eastAsia"/>
        </w:rPr>
        <w:t>務</w:t>
      </w:r>
      <w:proofErr w:type="gramEnd"/>
      <w:r w:rsidR="00C51C3D" w:rsidRPr="001F08D0">
        <w:rPr>
          <w:rFonts w:hint="eastAsia"/>
        </w:rPr>
        <w:t>處，指導各班導師適當引領學生抒發對各類災害的觀感，再進一步輔導特殊個案。</w:t>
      </w:r>
    </w:p>
    <w:p w14:paraId="7114E846" w14:textId="3CE107CB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</w:t>
      </w:r>
      <w:proofErr w:type="gramStart"/>
      <w:r w:rsidRPr="001F08D0">
        <w:rPr>
          <w:rFonts w:hint="eastAsia"/>
        </w:rPr>
        <w:t>洩</w:t>
      </w:r>
      <w:proofErr w:type="gramEnd"/>
      <w:r w:rsidRPr="001F08D0">
        <w:rPr>
          <w:rFonts w:hint="eastAsia"/>
        </w:rPr>
        <w:t>情緒，且經由同儕發現大家的共通性及獲得支持。</w:t>
      </w:r>
    </w:p>
    <w:p w14:paraId="4A1FAA6F" w14:textId="580CC913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14:paraId="118B25C7" w14:textId="3668C558"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14:paraId="22350DB3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14:paraId="685B4DAA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14:paraId="11BF5118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14:paraId="358035A2" w14:textId="77777777" w:rsidR="004C261D" w:rsidRPr="001F08D0" w:rsidRDefault="004C261D" w:rsidP="004C261D"/>
    <w:p w14:paraId="69A2ABEE" w14:textId="604A33BB" w:rsidR="00704E2D" w:rsidRPr="00D43046" w:rsidRDefault="00704E2D" w:rsidP="00704E2D">
      <w:pPr>
        <w:pStyle w:val="af7"/>
        <w:spacing w:before="180" w:after="36"/>
      </w:pPr>
      <w:bookmarkStart w:id="255" w:name="_Ref32587364"/>
      <w:bookmarkStart w:id="256" w:name="_Toc45879707"/>
      <w:bookmarkStart w:id="257" w:name="_Hlk32587702"/>
      <w:r w:rsidRPr="00D43046">
        <w:rPr>
          <w:rFonts w:hint="eastAsia"/>
        </w:rPr>
        <w:lastRenderedPageBreak/>
        <w:t>表</w:t>
      </w:r>
      <w:fldSimple w:instr=" STYLEREF 1 \s ">
        <w:r w:rsidR="0038247B">
          <w:rPr>
            <w:noProof/>
          </w:rPr>
          <w:t>5</w:t>
        </w:r>
      </w:fldSimple>
      <w:r w:rsidRPr="00D43046">
        <w:t>.</w:t>
      </w:r>
      <w:r w:rsidRPr="00D43046">
        <w:fldChar w:fldCharType="begin"/>
      </w:r>
      <w:r w:rsidRPr="00D43046">
        <w:instrText xml:space="preserve"> SEQ </w:instrText>
      </w:r>
      <w:r w:rsidRPr="00D43046">
        <w:rPr>
          <w:rFonts w:hint="eastAsia"/>
        </w:rPr>
        <w:instrText>表</w:instrText>
      </w:r>
      <w:r w:rsidRPr="00D43046">
        <w:instrText xml:space="preserve"> \* ARABIC \s 1 </w:instrText>
      </w:r>
      <w:r w:rsidRPr="00D43046">
        <w:fldChar w:fldCharType="separate"/>
      </w:r>
      <w:r w:rsidR="0038247B">
        <w:rPr>
          <w:noProof/>
        </w:rPr>
        <w:t>1</w:t>
      </w:r>
      <w:r w:rsidRPr="00D43046">
        <w:fldChar w:fldCharType="end"/>
      </w:r>
      <w:bookmarkEnd w:id="255"/>
      <w:r w:rsidRPr="00D43046">
        <w:rPr>
          <w:rFonts w:hint="eastAsia"/>
        </w:rPr>
        <w:t xml:space="preserve">　心靈輔導資源表</w:t>
      </w:r>
      <w:bookmarkEnd w:id="256"/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1F08D0" w:rsidRPr="00B94334" w14:paraId="52E4A4F5" w14:textId="77777777" w:rsidTr="008E3363">
        <w:trPr>
          <w:trHeight w:val="20"/>
          <w:tblHeader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14:paraId="58E83087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D43046">
              <w:rPr>
                <w:rFonts w:hint="eastAsia"/>
                <w:b/>
                <w:bCs/>
                <w:color w:val="000000" w:themeColor="text1"/>
              </w:rPr>
              <w:t>範圍</w:t>
            </w:r>
          </w:p>
        </w:tc>
        <w:tc>
          <w:tcPr>
            <w:tcW w:w="2648" w:type="pct"/>
            <w:shd w:val="clear" w:color="auto" w:fill="D9D9D9" w:themeFill="background1" w:themeFillShade="D9"/>
            <w:vAlign w:val="center"/>
          </w:tcPr>
          <w:p w14:paraId="5E9A9FDB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D43046">
              <w:rPr>
                <w:rFonts w:hint="eastAsia"/>
                <w:b/>
                <w:bCs/>
                <w:color w:val="000000" w:themeColor="text1"/>
              </w:rPr>
              <w:t>單位</w:t>
            </w:r>
          </w:p>
        </w:tc>
        <w:tc>
          <w:tcPr>
            <w:tcW w:w="1765" w:type="pct"/>
            <w:shd w:val="clear" w:color="auto" w:fill="D9D9D9" w:themeFill="background1" w:themeFillShade="D9"/>
            <w:vAlign w:val="center"/>
          </w:tcPr>
          <w:p w14:paraId="6CF37537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D43046">
              <w:rPr>
                <w:rFonts w:hint="eastAsia"/>
                <w:b/>
                <w:bCs/>
                <w:color w:val="000000" w:themeColor="text1"/>
              </w:rPr>
              <w:t>電話或網站</w:t>
            </w:r>
          </w:p>
        </w:tc>
      </w:tr>
      <w:tr w:rsidR="001F08D0" w:rsidRPr="00B94334" w14:paraId="2EC62A20" w14:textId="77777777" w:rsidTr="002B5E18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14:paraId="408E674E" w14:textId="77777777" w:rsidR="000A78D1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D43046">
              <w:rPr>
                <w:rFonts w:hint="eastAsia"/>
                <w:b/>
                <w:bCs/>
                <w:color w:val="000000" w:themeColor="text1"/>
              </w:rPr>
              <w:t>縣市</w:t>
            </w:r>
          </w:p>
          <w:p w14:paraId="28992D16" w14:textId="08F52B65" w:rsidR="00B35C6C" w:rsidRPr="00D43046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D43046">
              <w:rPr>
                <w:rFonts w:hint="eastAsia"/>
                <w:b/>
                <w:bCs/>
                <w:color w:val="000000" w:themeColor="text1"/>
              </w:rPr>
              <w:t>資源</w:t>
            </w:r>
          </w:p>
        </w:tc>
        <w:tc>
          <w:tcPr>
            <w:tcW w:w="2648" w:type="pct"/>
            <w:vAlign w:val="center"/>
          </w:tcPr>
          <w:p w14:paraId="176375EB" w14:textId="231DD6C3" w:rsidR="00B35C6C" w:rsidRPr="00D43046" w:rsidRDefault="00CF383F" w:rsidP="008138C5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D43046">
              <w:rPr>
                <w:rFonts w:hint="eastAsia"/>
                <w:color w:val="000000" w:themeColor="text1"/>
              </w:rPr>
              <w:t>臺北市社區心理衛生中心</w:t>
            </w:r>
          </w:p>
        </w:tc>
        <w:tc>
          <w:tcPr>
            <w:tcW w:w="1765" w:type="pct"/>
            <w:vAlign w:val="center"/>
          </w:tcPr>
          <w:p w14:paraId="5DAF7270" w14:textId="77725E40" w:rsidR="00B35C6C" w:rsidRPr="00D43046" w:rsidRDefault="00D43046" w:rsidP="008138C5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D43046">
              <w:rPr>
                <w:color w:val="000000" w:themeColor="text1"/>
              </w:rPr>
              <w:t>02 3393 6779</w:t>
            </w:r>
          </w:p>
        </w:tc>
      </w:tr>
      <w:tr w:rsidR="001F08D0" w:rsidRPr="00B94334" w14:paraId="359B3FAB" w14:textId="77777777" w:rsidTr="002B5E18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14:paraId="034AD5A3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648" w:type="pct"/>
            <w:vAlign w:val="center"/>
          </w:tcPr>
          <w:p w14:paraId="68F270AE" w14:textId="47E57F7A" w:rsidR="00B35C6C" w:rsidRPr="00D43046" w:rsidRDefault="00CF383F" w:rsidP="008138C5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r w:rsidRPr="00D43046">
              <w:rPr>
                <w:rFonts w:hint="eastAsia"/>
                <w:color w:val="000000" w:themeColor="text1"/>
              </w:rPr>
              <w:t>臺北市</w:t>
            </w:r>
            <w:r w:rsidR="00D43046" w:rsidRPr="00D43046">
              <w:rPr>
                <w:rFonts w:hint="eastAsia"/>
                <w:color w:val="000000" w:themeColor="text1"/>
              </w:rPr>
              <w:t>學生</w:t>
            </w:r>
            <w:r w:rsidRPr="00D43046">
              <w:rPr>
                <w:rFonts w:hint="eastAsia"/>
                <w:color w:val="000000" w:themeColor="text1"/>
              </w:rPr>
              <w:t>輔導諮商中心</w:t>
            </w:r>
          </w:p>
        </w:tc>
        <w:tc>
          <w:tcPr>
            <w:tcW w:w="1765" w:type="pct"/>
            <w:vAlign w:val="center"/>
          </w:tcPr>
          <w:p w14:paraId="37D9B255" w14:textId="3B96C957" w:rsidR="00B35C6C" w:rsidRPr="00D43046" w:rsidRDefault="00681224" w:rsidP="008138C5">
            <w:pPr>
              <w:pStyle w:val="afe"/>
              <w:spacing w:before="36" w:after="36"/>
              <w:ind w:left="48" w:right="48"/>
              <w:rPr>
                <w:color w:val="000000" w:themeColor="text1"/>
              </w:rPr>
            </w:pPr>
            <w:hyperlink r:id="rId105" w:history="1">
              <w:r w:rsidR="00D43046" w:rsidRPr="00D43046">
                <w:rPr>
                  <w:rFonts w:ascii="Arial" w:hAnsi="Arial" w:cs="Arial"/>
                  <w:color w:val="000000" w:themeColor="text1"/>
                  <w:sz w:val="21"/>
                  <w:szCs w:val="21"/>
                  <w:shd w:val="clear" w:color="auto" w:fill="FFFFFF"/>
                </w:rPr>
                <w:t>02 2563 2156</w:t>
              </w:r>
            </w:hyperlink>
          </w:p>
        </w:tc>
      </w:tr>
      <w:tr w:rsidR="001F08D0" w:rsidRPr="00B94334" w14:paraId="1979772E" w14:textId="77777777" w:rsidTr="002B5E18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14:paraId="18CA27EE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D43046">
              <w:rPr>
                <w:rFonts w:hint="eastAsia"/>
                <w:b/>
                <w:bCs/>
                <w:color w:val="auto"/>
              </w:rPr>
              <w:t>地區</w:t>
            </w:r>
          </w:p>
          <w:p w14:paraId="411656BC" w14:textId="0AB5D857" w:rsidR="000A78D1" w:rsidRPr="00D43046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D43046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14:paraId="110A37ED" w14:textId="32257C69" w:rsidR="00B35C6C" w:rsidRPr="00D43046" w:rsidRDefault="00D4304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rFonts w:hint="eastAsia"/>
                <w:color w:val="auto"/>
              </w:rPr>
              <w:t>臺北市文山區健康服務中心</w:t>
            </w:r>
          </w:p>
        </w:tc>
        <w:tc>
          <w:tcPr>
            <w:tcW w:w="1765" w:type="pct"/>
            <w:vAlign w:val="center"/>
          </w:tcPr>
          <w:p w14:paraId="50103977" w14:textId="192D2418" w:rsidR="00B35C6C" w:rsidRPr="00D43046" w:rsidRDefault="00D4304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color w:val="auto"/>
              </w:rPr>
              <w:t>02-2234-3501</w:t>
            </w:r>
          </w:p>
        </w:tc>
      </w:tr>
      <w:tr w:rsidR="001F08D0" w:rsidRPr="00B94334" w14:paraId="1928C67D" w14:textId="77777777" w:rsidTr="002B5E18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14:paraId="63DDD73B" w14:textId="77777777" w:rsidR="00B35C6C" w:rsidRPr="00D43046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14:paraId="5096E320" w14:textId="4A5A48B1" w:rsidR="00B35C6C" w:rsidRPr="00D43046" w:rsidRDefault="00D4304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rFonts w:hint="eastAsia"/>
                <w:color w:val="auto"/>
              </w:rPr>
              <w:t>臺北市立萬芳醫院</w:t>
            </w:r>
          </w:p>
        </w:tc>
        <w:tc>
          <w:tcPr>
            <w:tcW w:w="1765" w:type="pct"/>
            <w:vAlign w:val="center"/>
          </w:tcPr>
          <w:p w14:paraId="479423A8" w14:textId="13776A84" w:rsidR="00B35C6C" w:rsidRPr="00D43046" w:rsidRDefault="00D4304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color w:val="auto"/>
              </w:rPr>
              <w:t>https://www.wanfang.gov.tw/</w:t>
            </w:r>
          </w:p>
        </w:tc>
      </w:tr>
      <w:tr w:rsidR="00D6083E" w:rsidRPr="00B94334" w14:paraId="1620906C" w14:textId="77777777" w:rsidTr="00E15BF6">
        <w:trPr>
          <w:trHeight w:val="1194"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14:paraId="185425AE" w14:textId="77777777" w:rsidR="00D6083E" w:rsidRPr="00D43046" w:rsidRDefault="00D6083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D43046">
              <w:rPr>
                <w:rFonts w:hint="eastAsia"/>
                <w:b/>
                <w:bCs/>
                <w:color w:val="auto"/>
              </w:rPr>
              <w:t>其他</w:t>
            </w:r>
          </w:p>
          <w:p w14:paraId="46058EB2" w14:textId="2ACB3070" w:rsidR="00D6083E" w:rsidRPr="00D43046" w:rsidRDefault="00D6083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D43046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14:paraId="5E4014C9" w14:textId="38374A99" w:rsidR="00D6083E" w:rsidRPr="00D43046" w:rsidRDefault="00D6083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rFonts w:hint="eastAsia"/>
                <w:color w:val="auto"/>
              </w:rPr>
              <w:t>木柵身心診所</w:t>
            </w:r>
          </w:p>
        </w:tc>
        <w:tc>
          <w:tcPr>
            <w:tcW w:w="1765" w:type="pct"/>
            <w:vAlign w:val="center"/>
          </w:tcPr>
          <w:p w14:paraId="5B6A3FDB" w14:textId="3D7A09D8" w:rsidR="00D6083E" w:rsidRPr="00D43046" w:rsidRDefault="00D6083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43046">
              <w:rPr>
                <w:color w:val="auto"/>
              </w:rPr>
              <w:t>02</w:t>
            </w:r>
            <w:r w:rsidRPr="00D43046">
              <w:rPr>
                <w:rFonts w:hint="eastAsia"/>
                <w:color w:val="auto"/>
              </w:rPr>
              <w:t>-</w:t>
            </w:r>
            <w:r w:rsidRPr="00D43046">
              <w:rPr>
                <w:color w:val="auto"/>
              </w:rPr>
              <w:t>2930</w:t>
            </w:r>
            <w:r w:rsidRPr="00D43046">
              <w:rPr>
                <w:rFonts w:hint="eastAsia"/>
                <w:color w:val="auto"/>
              </w:rPr>
              <w:t>-</w:t>
            </w:r>
            <w:r w:rsidRPr="00D43046">
              <w:rPr>
                <w:color w:val="auto"/>
              </w:rPr>
              <w:t>1550</w:t>
            </w:r>
          </w:p>
        </w:tc>
      </w:tr>
    </w:tbl>
    <w:p w14:paraId="5070984B" w14:textId="77777777" w:rsidR="00A70973" w:rsidRPr="001F08D0" w:rsidRDefault="00A70973">
      <w:pPr>
        <w:widowControl/>
        <w:adjustRightInd/>
        <w:snapToGrid/>
      </w:pPr>
      <w:r w:rsidRPr="001F08D0">
        <w:br w:type="page"/>
      </w:r>
    </w:p>
    <w:p w14:paraId="21067DC3" w14:textId="10E7D083" w:rsidR="007C61FC" w:rsidRPr="00833C47" w:rsidRDefault="00B77E04" w:rsidP="00802DDE">
      <w:pPr>
        <w:pStyle w:val="2"/>
        <w:spacing w:before="180" w:after="180"/>
      </w:pPr>
      <w:bookmarkStart w:id="258" w:name="_Toc39054984"/>
      <w:bookmarkStart w:id="259" w:name="_Toc39055083"/>
      <w:bookmarkStart w:id="260" w:name="_Toc39055163"/>
      <w:bookmarkStart w:id="261" w:name="_Toc39055444"/>
      <w:bookmarkStart w:id="262" w:name="_Toc39055592"/>
      <w:bookmarkStart w:id="263" w:name="_Toc11163119"/>
      <w:bookmarkStart w:id="264" w:name="_Toc39054985"/>
      <w:bookmarkStart w:id="265" w:name="_Hlk42265720"/>
      <w:bookmarkStart w:id="266" w:name="_Toc45879665"/>
      <w:bookmarkEnd w:id="257"/>
      <w:bookmarkEnd w:id="258"/>
      <w:bookmarkEnd w:id="259"/>
      <w:bookmarkEnd w:id="260"/>
      <w:bookmarkEnd w:id="261"/>
      <w:bookmarkEnd w:id="262"/>
      <w:r w:rsidRPr="00833C47">
        <w:rPr>
          <w:rFonts w:hint="eastAsia"/>
        </w:rPr>
        <w:lastRenderedPageBreak/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63"/>
      <w:bookmarkEnd w:id="264"/>
      <w:r w:rsidR="000657DD" w:rsidRPr="00833C47">
        <w:rPr>
          <w:rFonts w:hint="eastAsia"/>
        </w:rPr>
        <w:t>與修繕</w:t>
      </w:r>
      <w:bookmarkEnd w:id="265"/>
      <w:bookmarkEnd w:id="266"/>
    </w:p>
    <w:p w14:paraId="11137038" w14:textId="0A242FEA"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</w:t>
      </w:r>
      <w:proofErr w:type="gramStart"/>
      <w:r w:rsidR="001A3E5C" w:rsidRPr="00833C47">
        <w:rPr>
          <w:rFonts w:hint="eastAsia"/>
        </w:rPr>
        <w:t>石砸落區域</w:t>
      </w:r>
      <w:proofErr w:type="gramEnd"/>
      <w:r w:rsidR="001A3E5C" w:rsidRPr="00833C47">
        <w:rPr>
          <w:rFonts w:hint="eastAsia"/>
        </w:rPr>
        <w:t>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14:paraId="504A95B0" w14:textId="6BD4534F"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67" w:name="_Hlk42265741"/>
      <w:r w:rsidRPr="00833C47">
        <w:rPr>
          <w:rFonts w:hint="eastAsia"/>
        </w:rPr>
        <w:t>災後學校視情況進行設施設備維護與修繕。</w:t>
      </w:r>
      <w:bookmarkEnd w:id="267"/>
    </w:p>
    <w:p w14:paraId="31C4C7AC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14:paraId="652CD538" w14:textId="40296E65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68" w:name="_Hlk39584995"/>
      <w:r w:rsidR="00793A49" w:rsidRPr="001F08D0">
        <w:rPr>
          <w:rFonts w:hint="eastAsia"/>
        </w:rPr>
        <w:t>汙</w:t>
      </w:r>
      <w:bookmarkEnd w:id="268"/>
      <w:r w:rsidRPr="001F08D0">
        <w:rPr>
          <w:rFonts w:hint="eastAsia"/>
        </w:rPr>
        <w:t>染。</w:t>
      </w:r>
    </w:p>
    <w:p w14:paraId="03FCA6FB" w14:textId="5E6B1D9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14:paraId="0E9E924D" w14:textId="107CE9FE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14:paraId="745F4067" w14:textId="23296BD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69" w:name="_Hlk39586614"/>
      <w:r w:rsidR="003C4FDB" w:rsidRPr="001F08D0">
        <w:rPr>
          <w:rFonts w:hint="eastAsia"/>
        </w:rPr>
        <w:t>，</w:t>
      </w:r>
      <w:bookmarkEnd w:id="269"/>
      <w:r w:rsidRPr="001F08D0">
        <w:rPr>
          <w:rFonts w:hint="eastAsia"/>
        </w:rPr>
        <w:t>若情況許可</w:t>
      </w:r>
      <w:proofErr w:type="gramStart"/>
      <w:r w:rsidRPr="001F08D0">
        <w:rPr>
          <w:rFonts w:hint="eastAsia"/>
        </w:rPr>
        <w:t>採</w:t>
      </w:r>
      <w:proofErr w:type="gramEnd"/>
      <w:r w:rsidRPr="001F08D0">
        <w:rPr>
          <w:rFonts w:hint="eastAsia"/>
        </w:rPr>
        <w:t>行外包，若不可行可請求相關單位支援。</w:t>
      </w:r>
    </w:p>
    <w:p w14:paraId="0536A49C" w14:textId="45BE922C"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</w:t>
      </w:r>
      <w:proofErr w:type="gramStart"/>
      <w:r w:rsidRPr="001F08D0">
        <w:rPr>
          <w:rFonts w:hint="eastAsia"/>
        </w:rPr>
        <w:t>採</w:t>
      </w:r>
      <w:proofErr w:type="gramEnd"/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14:paraId="1D9F05CA" w14:textId="610E054F"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14:paraId="78ADD3E5" w14:textId="532F0586" w:rsidR="007C61FC" w:rsidRPr="001F08D0" w:rsidRDefault="00B77E04" w:rsidP="00802DDE">
      <w:pPr>
        <w:pStyle w:val="2"/>
        <w:spacing w:before="180" w:after="180"/>
      </w:pPr>
      <w:bookmarkStart w:id="270" w:name="_Toc11163120"/>
      <w:bookmarkStart w:id="271" w:name="_Toc39054986"/>
      <w:bookmarkStart w:id="272" w:name="_Toc45879666"/>
      <w:proofErr w:type="gramStart"/>
      <w:r w:rsidRPr="001F08D0">
        <w:rPr>
          <w:rFonts w:hint="eastAsia"/>
        </w:rPr>
        <w:t>學生復課計畫</w:t>
      </w:r>
      <w:proofErr w:type="gramEnd"/>
      <w:r w:rsidRPr="001F08D0">
        <w:rPr>
          <w:rFonts w:hint="eastAsia"/>
        </w:rPr>
        <w:t>、補課計畫</w:t>
      </w:r>
      <w:bookmarkEnd w:id="270"/>
      <w:bookmarkEnd w:id="271"/>
      <w:bookmarkEnd w:id="272"/>
    </w:p>
    <w:p w14:paraId="3FA6FD44" w14:textId="1912550B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</w:t>
      </w:r>
      <w:proofErr w:type="gramStart"/>
      <w:r w:rsidRPr="001F08D0">
        <w:rPr>
          <w:rFonts w:hint="eastAsia"/>
        </w:rPr>
        <w:t>進行復課</w:t>
      </w:r>
      <w:proofErr w:type="gramEnd"/>
      <w:r w:rsidRPr="001F08D0">
        <w:rPr>
          <w:rFonts w:hint="eastAsia"/>
        </w:rPr>
        <w:t>、補課計畫。</w:t>
      </w:r>
    </w:p>
    <w:p w14:paraId="044EE3F6" w14:textId="5310D269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1F08D0">
        <w:rPr>
          <w:rFonts w:hint="eastAsia"/>
        </w:rPr>
        <w:t>欲原校</w:t>
      </w:r>
      <w:proofErr w:type="gramEnd"/>
      <w:r w:rsidRPr="001F08D0">
        <w:rPr>
          <w:rFonts w:hint="eastAsia"/>
        </w:rPr>
        <w:t>地</w:t>
      </w:r>
      <w:proofErr w:type="gramStart"/>
      <w:r w:rsidRPr="001F08D0">
        <w:rPr>
          <w:rFonts w:hint="eastAsia"/>
        </w:rPr>
        <w:t>復課</w:t>
      </w:r>
      <w:proofErr w:type="gramEnd"/>
      <w:r w:rsidRPr="001F08D0">
        <w:rPr>
          <w:rFonts w:hint="eastAsia"/>
        </w:rPr>
        <w:t>者，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14:paraId="618C0811" w14:textId="582786C0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</w:t>
      </w:r>
      <w:proofErr w:type="gramStart"/>
      <w:r w:rsidRPr="001F08D0">
        <w:rPr>
          <w:rFonts w:hint="eastAsia"/>
        </w:rPr>
        <w:t>堪虞時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14:paraId="541E5AC0" w14:textId="370520E1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14:paraId="2B8C6B24" w14:textId="7872F87D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</w:t>
      </w:r>
      <w:proofErr w:type="gramStart"/>
      <w:r w:rsidRPr="001F08D0">
        <w:rPr>
          <w:rFonts w:hint="eastAsia"/>
        </w:rPr>
        <w:t>家長間的聯絡</w:t>
      </w:r>
      <w:proofErr w:type="gramEnd"/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14:paraId="55B12426" w14:textId="4DBFDE38"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14:paraId="54BCFAF6" w14:textId="77777777"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14:paraId="07C4A0B2" w14:textId="08DC2C03" w:rsidR="007C61FC" w:rsidRPr="001F08D0" w:rsidRDefault="00B77E04" w:rsidP="00802DDE">
      <w:pPr>
        <w:pStyle w:val="2"/>
        <w:spacing w:before="180" w:after="180"/>
      </w:pPr>
      <w:bookmarkStart w:id="273" w:name="_Toc11163121"/>
      <w:bookmarkStart w:id="274" w:name="_Toc39054987"/>
      <w:bookmarkStart w:id="275" w:name="_Toc45879667"/>
      <w:r w:rsidRPr="001F08D0">
        <w:rPr>
          <w:rFonts w:hint="eastAsia"/>
        </w:rPr>
        <w:lastRenderedPageBreak/>
        <w:t>供水與供電等緊急處理</w:t>
      </w:r>
      <w:bookmarkStart w:id="276" w:name="_Hlk18506348"/>
      <w:bookmarkEnd w:id="273"/>
      <w:bookmarkEnd w:id="274"/>
      <w:bookmarkEnd w:id="275"/>
    </w:p>
    <w:p w14:paraId="1D558CCE" w14:textId="1F18BE1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14:paraId="760780E4" w14:textId="28D8928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</w:t>
      </w:r>
      <w:proofErr w:type="gramStart"/>
      <w:r w:rsidRPr="001F08D0">
        <w:rPr>
          <w:rFonts w:hint="eastAsia"/>
        </w:rPr>
        <w:t>勘</w:t>
      </w:r>
      <w:proofErr w:type="gramEnd"/>
      <w:r w:rsidRPr="001F08D0">
        <w:rPr>
          <w:rFonts w:hint="eastAsia"/>
        </w:rPr>
        <w:t>檢查水利設施或各管線災後受損情形。</w:t>
      </w:r>
    </w:p>
    <w:p w14:paraId="18E8A4AA" w14:textId="177AD75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14:paraId="3001CEB9" w14:textId="2BA457B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proofErr w:type="gramStart"/>
      <w:r w:rsidRPr="001F08D0">
        <w:rPr>
          <w:rFonts w:hint="eastAsia"/>
        </w:rPr>
        <w:t>飲用水均能達到</w:t>
      </w:r>
      <w:proofErr w:type="gramEnd"/>
      <w:r w:rsidRPr="001F08D0">
        <w:rPr>
          <w:rFonts w:hint="eastAsia"/>
        </w:rPr>
        <w:t>法定標準為當務之急。</w:t>
      </w:r>
    </w:p>
    <w:p w14:paraId="50645530" w14:textId="2A5D7429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14:paraId="0B494646" w14:textId="201B418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14:paraId="1392F4B7" w14:textId="4C54147A"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14:paraId="5FD9B264" w14:textId="218B69DC" w:rsidR="0089175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76"/>
    </w:p>
    <w:p w14:paraId="7C68E680" w14:textId="77777777" w:rsidR="00891750" w:rsidRDefault="00891750">
      <w:pPr>
        <w:widowControl/>
        <w:adjustRightInd/>
        <w:snapToGrid/>
      </w:pPr>
      <w:r>
        <w:br w:type="page"/>
      </w:r>
    </w:p>
    <w:p w14:paraId="572780F7" w14:textId="6FC6C07D" w:rsidR="00B35C6C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79EC4E65" wp14:editId="6DDB0992">
            <wp:simplePos x="0" y="0"/>
            <wp:positionH relativeFrom="column">
              <wp:posOffset>-15240</wp:posOffset>
            </wp:positionH>
            <wp:positionV relativeFrom="paragraph">
              <wp:posOffset>470535</wp:posOffset>
            </wp:positionV>
            <wp:extent cx="6119495" cy="8654415"/>
            <wp:effectExtent l="0" t="0" r="0" b="0"/>
            <wp:wrapSquare wrapText="bothSides"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忠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750">
        <w:rPr>
          <w:rFonts w:ascii="標楷體" w:hAnsi="標楷體" w:hint="eastAsia"/>
          <w:b/>
          <w:sz w:val="44"/>
          <w:szCs w:val="44"/>
        </w:rPr>
        <w:t xml:space="preserve">       </w:t>
      </w:r>
      <w:bookmarkStart w:id="277" w:name="_Hlk87261025"/>
      <w:r w:rsidR="00891750" w:rsidRPr="00891750">
        <w:rPr>
          <w:rFonts w:ascii="標楷體" w:hAnsi="標楷體" w:hint="eastAsia"/>
          <w:b/>
          <w:sz w:val="44"/>
          <w:szCs w:val="44"/>
        </w:rPr>
        <w:t xml:space="preserve">附件3   </w:t>
      </w:r>
      <w:r w:rsidR="00891750">
        <w:rPr>
          <w:rFonts w:ascii="標楷體" w:hAnsi="標楷體" w:hint="eastAsia"/>
          <w:b/>
          <w:sz w:val="44"/>
          <w:szCs w:val="44"/>
        </w:rPr>
        <w:t>校舍</w:t>
      </w:r>
      <w:r w:rsidR="00891750" w:rsidRPr="00891750">
        <w:rPr>
          <w:rFonts w:ascii="標楷體" w:hAnsi="標楷體" w:hint="eastAsia"/>
          <w:b/>
          <w:sz w:val="44"/>
          <w:szCs w:val="44"/>
        </w:rPr>
        <w:t>安全檢查表掃描</w:t>
      </w:r>
      <w:proofErr w:type="gramStart"/>
      <w:r w:rsidR="00891750" w:rsidRPr="00891750">
        <w:rPr>
          <w:rFonts w:ascii="標楷體" w:hAnsi="標楷體" w:hint="eastAsia"/>
          <w:b/>
          <w:sz w:val="44"/>
          <w:szCs w:val="44"/>
        </w:rPr>
        <w:t>檔</w:t>
      </w:r>
      <w:bookmarkEnd w:id="277"/>
      <w:proofErr w:type="gramEnd"/>
    </w:p>
    <w:p w14:paraId="4EFB5E54" w14:textId="6A48670F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6A69598" wp14:editId="50FAD360">
            <wp:extent cx="6120031" cy="8654415"/>
            <wp:effectExtent l="0" t="0" r="0" b="0"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忠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981B" w14:textId="78CFDEFE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9AA9EB9" wp14:editId="32352C6A">
            <wp:extent cx="6120031" cy="8654415"/>
            <wp:effectExtent l="0" t="0" r="0" b="0"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忠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EFAB9" w14:textId="27AD1D90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3753D848" wp14:editId="3A8B560C">
            <wp:extent cx="6120031" cy="8654415"/>
            <wp:effectExtent l="0" t="0" r="0" b="0"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忠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2040" w14:textId="1E86BAA9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31B39B6B" wp14:editId="1A4E7CF4">
            <wp:extent cx="6120031" cy="8654415"/>
            <wp:effectExtent l="0" t="0" r="0" b="0"/>
            <wp:docPr id="113" name="圖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仁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8D57E" w14:textId="690B3945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6EA0F590" wp14:editId="6C791B31">
            <wp:extent cx="6120031" cy="8654415"/>
            <wp:effectExtent l="0" t="0" r="0" b="0"/>
            <wp:docPr id="114" name="圖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仁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2FF1" w14:textId="3BA01C6F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86FB38E" wp14:editId="2F32C6F0">
            <wp:extent cx="6120031" cy="8654415"/>
            <wp:effectExtent l="0" t="0" r="0" b="0"/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仁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6193" w14:textId="1F7D35AB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2180ABD4" wp14:editId="7CCD6463">
            <wp:extent cx="6120031" cy="8654415"/>
            <wp:effectExtent l="0" t="0" r="0" b="0"/>
            <wp:docPr id="116" name="圖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仁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0859" w14:textId="535EA763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1485EFF" wp14:editId="533C37A9">
            <wp:extent cx="6120031" cy="8654415"/>
            <wp:effectExtent l="0" t="0" r="0" b="0"/>
            <wp:docPr id="117" name="圖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信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5D6FE" w14:textId="44BBCD11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3B6EBE6" wp14:editId="794825B1">
            <wp:extent cx="6120031" cy="8654415"/>
            <wp:effectExtent l="0" t="0" r="0" b="0"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信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86300" w14:textId="101314CF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47120B10" wp14:editId="6D366E8A">
            <wp:extent cx="6120031" cy="8654415"/>
            <wp:effectExtent l="0" t="0" r="0" b="0"/>
            <wp:docPr id="119" name="圖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信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58654" w14:textId="55DA1B33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2B5262F3" wp14:editId="769AEEE1">
            <wp:extent cx="6120031" cy="8654415"/>
            <wp:effectExtent l="0" t="0" r="0" b="0"/>
            <wp:docPr id="120" name="圖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信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1C7C" w14:textId="504DE215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6E722E8" wp14:editId="7EBF5C15">
            <wp:extent cx="6120031" cy="8654415"/>
            <wp:effectExtent l="0" t="0" r="0" b="0"/>
            <wp:docPr id="121" name="圖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和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60654" w14:textId="602E0133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FF0E8B4" wp14:editId="458B0080">
            <wp:extent cx="6120031" cy="8654415"/>
            <wp:effectExtent l="0" t="0" r="0" b="0"/>
            <wp:docPr id="122" name="圖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和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9FCE0" w14:textId="5F6E985F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30D86FEB" wp14:editId="71C1CFBF">
            <wp:extent cx="6120031" cy="8654415"/>
            <wp:effectExtent l="0" t="0" r="0" b="0"/>
            <wp:docPr id="123" name="圖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和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6B5D9" w14:textId="2B8E164D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4FA6470" wp14:editId="7D84B774">
            <wp:extent cx="6120031" cy="8654415"/>
            <wp:effectExtent l="0" t="0" r="0" b="0"/>
            <wp:docPr id="124" name="圖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和4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763F3" w14:textId="0A58684C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CA5DB09" wp14:editId="0785BB96">
            <wp:extent cx="6120031" cy="8654415"/>
            <wp:effectExtent l="0" t="0" r="0" b="0"/>
            <wp:docPr id="125" name="圖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科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1EC2C" w14:textId="0793FFBA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3C6257C" wp14:editId="580F43C1">
            <wp:extent cx="6120031" cy="8654415"/>
            <wp:effectExtent l="0" t="0" r="0" b="0"/>
            <wp:docPr id="126" name="圖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科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D19A" w14:textId="436D0BCA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496A2D5B" wp14:editId="15D742BC">
            <wp:extent cx="6120031" cy="8654415"/>
            <wp:effectExtent l="0" t="0" r="0" b="0"/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科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5EBBF" w14:textId="6740569D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2A47BECC" wp14:editId="58A100B2">
            <wp:extent cx="6120031" cy="8654415"/>
            <wp:effectExtent l="0" t="0" r="0" b="0"/>
            <wp:docPr id="128" name="圖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科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C9B55" w14:textId="70C1E085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8CF4DEB" wp14:editId="4DCDE63C">
            <wp:extent cx="6120031" cy="8654415"/>
            <wp:effectExtent l="0" t="0" r="0" b="0"/>
            <wp:docPr id="129" name="圖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活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2D1A3" w14:textId="39C61240" w:rsidR="00891750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EB704E7" wp14:editId="6683CCB5">
            <wp:extent cx="6120031" cy="8654415"/>
            <wp:effectExtent l="0" t="0" r="0" b="0"/>
            <wp:docPr id="130" name="圖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活2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4F006" w14:textId="1D69DA52" w:rsidR="000E5FD5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0E948F8" wp14:editId="6B2886AD">
            <wp:extent cx="6120031" cy="8654415"/>
            <wp:effectExtent l="0" t="0" r="0" b="0"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活3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20800" w14:textId="35783406" w:rsidR="000E5FD5" w:rsidRDefault="000E5FD5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1A63721B" wp14:editId="43F577F0">
            <wp:extent cx="6120031" cy="8654415"/>
            <wp:effectExtent l="0" t="0" r="0" b="0"/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088BE" w14:textId="6BB8DF55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1AF9759A" wp14:editId="40E46ADC">
            <wp:extent cx="6120031" cy="8654414"/>
            <wp:effectExtent l="0" t="0" r="0" b="0"/>
            <wp:docPr id="101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CC195" w14:textId="233429E4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6A0ACE6" wp14:editId="720F8149">
            <wp:extent cx="6120031" cy="8654414"/>
            <wp:effectExtent l="0" t="0" r="0" b="0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7CD59" w14:textId="04D9C0B6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50433264" wp14:editId="406DFDBF">
            <wp:extent cx="6120031" cy="8654414"/>
            <wp:effectExtent l="0" t="0" r="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2B373" w14:textId="4147A2CF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4D7FC4B2" wp14:editId="792CA826">
            <wp:extent cx="6120031" cy="8654414"/>
            <wp:effectExtent l="0" t="0" r="0" b="0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DB6CA" w14:textId="7DB46FE8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F7A3C59" wp14:editId="2B4D5132">
            <wp:extent cx="6120031" cy="8654414"/>
            <wp:effectExtent l="0" t="0" r="0" b="0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0F9F" w14:textId="7C5AF1F5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C47005E" wp14:editId="795EB067">
            <wp:extent cx="6120031" cy="8654414"/>
            <wp:effectExtent l="0" t="0" r="0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427C" w14:textId="3AF98C22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0C732622" wp14:editId="30DF0110">
            <wp:extent cx="6120031" cy="8654414"/>
            <wp:effectExtent l="0" t="0" r="0" b="0"/>
            <wp:docPr id="107" name="圖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1C5A7" w14:textId="71BC3530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2BB80909" wp14:editId="74182D43">
            <wp:extent cx="6120031" cy="8654414"/>
            <wp:effectExtent l="0" t="0" r="0" b="0"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7449" w14:textId="136CCD53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73D61E24" wp14:editId="6DC104D0">
            <wp:extent cx="6120031" cy="8654414"/>
            <wp:effectExtent l="0" t="0" r="0" b="0"/>
            <wp:docPr id="133" name="圖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DAA1D" w14:textId="6D2FB5A9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37513D4A" wp14:editId="31545129">
            <wp:extent cx="6120031" cy="8654414"/>
            <wp:effectExtent l="0" t="0" r="0" b="0"/>
            <wp:docPr id="134" name="圖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9017D" w14:textId="497CD591" w:rsidR="00680C8C" w:rsidRDefault="00680C8C" w:rsidP="00891750">
      <w:pPr>
        <w:pStyle w:val="ab"/>
        <w:spacing w:before="180" w:after="180"/>
        <w:ind w:firstLineChars="0"/>
        <w:rPr>
          <w:rFonts w:ascii="標楷體" w:hAnsi="標楷體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2815BD82" wp14:editId="2B3A0EB0">
            <wp:extent cx="6120031" cy="8654414"/>
            <wp:effectExtent l="0" t="0" r="0" b="0"/>
            <wp:docPr id="135" name="圖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9EA33" w14:textId="75EED2BE" w:rsidR="00680C8C" w:rsidRDefault="00680C8C" w:rsidP="00891750">
      <w:pPr>
        <w:pStyle w:val="ab"/>
        <w:spacing w:before="180" w:after="180"/>
        <w:ind w:firstLineChars="0"/>
        <w:rPr>
          <w:rFonts w:ascii="標楷體" w:hAnsi="標楷體" w:hint="eastAsia"/>
          <w:b/>
          <w:sz w:val="44"/>
          <w:szCs w:val="44"/>
        </w:rPr>
      </w:pPr>
      <w:r>
        <w:rPr>
          <w:rFonts w:ascii="標楷體" w:hAnsi="標楷體"/>
          <w:b/>
          <w:noProof/>
          <w:sz w:val="44"/>
          <w:szCs w:val="44"/>
        </w:rPr>
        <w:lastRenderedPageBreak/>
        <w:drawing>
          <wp:inline distT="0" distB="0" distL="0" distR="0" wp14:anchorId="6617B955" wp14:editId="372DEAE4">
            <wp:extent cx="6120031" cy="8654415"/>
            <wp:effectExtent l="0" t="0" r="0" b="0"/>
            <wp:docPr id="136" name="圖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活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31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0C8C" w:rsidSect="0051602D">
      <w:footerReference w:type="default" r:id="rId141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A838FB" w14:textId="77777777" w:rsidR="00D54F19" w:rsidRDefault="00D54F19" w:rsidP="00421123">
      <w:pPr>
        <w:ind w:left="480" w:firstLine="480"/>
      </w:pPr>
      <w:r>
        <w:separator/>
      </w:r>
    </w:p>
  </w:endnote>
  <w:endnote w:type="continuationSeparator" w:id="0">
    <w:p w14:paraId="25C6DE62" w14:textId="77777777" w:rsidR="00D54F19" w:rsidRDefault="00D54F19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8C3789" w14:textId="6C11A856" w:rsidR="0051261D" w:rsidRPr="00E6169E" w:rsidRDefault="0051261D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B8A1F0" w14:textId="2C714547" w:rsidR="0051261D" w:rsidRPr="00E6169E" w:rsidRDefault="0051261D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9C2EA8" w14:textId="7F4CBCA1" w:rsidR="0051261D" w:rsidRPr="00E6169E" w:rsidRDefault="0051261D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6A208A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FE51FC" w14:textId="6402FE53" w:rsidR="0051261D" w:rsidRPr="00E6169E" w:rsidRDefault="0051261D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6A208A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1495640"/>
      <w:docPartObj>
        <w:docPartGallery w:val="Page Numbers (Bottom of Page)"/>
        <w:docPartUnique/>
      </w:docPartObj>
    </w:sdtPr>
    <w:sdtContent>
      <w:p w14:paraId="2D5BF5D1" w14:textId="7388DE40" w:rsidR="0051261D" w:rsidRPr="00E6169E" w:rsidRDefault="0051261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A208A">
          <w:rPr>
            <w:noProof/>
            <w:lang w:val="zh-TW"/>
          </w:rPr>
          <w:t>2-15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44340330"/>
      <w:docPartObj>
        <w:docPartGallery w:val="Page Numbers (Bottom of Page)"/>
        <w:docPartUnique/>
      </w:docPartObj>
    </w:sdtPr>
    <w:sdtContent>
      <w:p w14:paraId="24180769" w14:textId="30E58930" w:rsidR="0051261D" w:rsidRPr="00E6169E" w:rsidRDefault="0051261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A208A">
          <w:rPr>
            <w:noProof/>
            <w:lang w:val="zh-TW"/>
          </w:rPr>
          <w:t>3-10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31615215"/>
      <w:docPartObj>
        <w:docPartGallery w:val="Page Numbers (Bottom of Page)"/>
        <w:docPartUnique/>
      </w:docPartObj>
    </w:sdtPr>
    <w:sdtContent>
      <w:p w14:paraId="49F4536F" w14:textId="21225440" w:rsidR="0051261D" w:rsidRPr="00E6169E" w:rsidRDefault="0051261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A208A">
          <w:rPr>
            <w:noProof/>
            <w:lang w:val="zh-TW"/>
          </w:rPr>
          <w:t>4-8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38627331"/>
      <w:docPartObj>
        <w:docPartGallery w:val="Page Numbers (Bottom of Page)"/>
        <w:docPartUnique/>
      </w:docPartObj>
    </w:sdtPr>
    <w:sdtContent>
      <w:p w14:paraId="01439A6F" w14:textId="47C2A596" w:rsidR="0051261D" w:rsidRPr="00E6169E" w:rsidRDefault="0051261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A208A">
          <w:rPr>
            <w:noProof/>
            <w:lang w:val="zh-TW"/>
          </w:rPr>
          <w:t>5-4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786F0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4AE08266" w14:textId="77777777" w:rsidR="00D54F19" w:rsidRDefault="00D54F19">
      <w:pPr>
        <w:pStyle w:val="a6"/>
      </w:pPr>
    </w:p>
    <w:p w14:paraId="21F75B66" w14:textId="77777777" w:rsidR="00D54F19" w:rsidRDefault="00D54F19"/>
    <w:p w14:paraId="297A1174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4AFC47DC" w14:textId="77777777" w:rsidR="00D54F19" w:rsidRDefault="00D54F19">
      <w:pPr>
        <w:pStyle w:val="a6"/>
      </w:pPr>
    </w:p>
    <w:p w14:paraId="4B5DB004" w14:textId="77777777" w:rsidR="00D54F19" w:rsidRDefault="00D54F19"/>
    <w:p w14:paraId="64367546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183DE6E2" w14:textId="77777777" w:rsidR="00D54F19" w:rsidRDefault="00D54F19">
      <w:pPr>
        <w:pStyle w:val="a6"/>
      </w:pPr>
    </w:p>
    <w:p w14:paraId="19CF2786" w14:textId="77777777" w:rsidR="00D54F19" w:rsidRDefault="00D54F19"/>
    <w:p w14:paraId="3B2BF4BB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2058747D" w14:textId="77777777" w:rsidR="00D54F19" w:rsidRDefault="00D54F19">
      <w:pPr>
        <w:pStyle w:val="a6"/>
      </w:pPr>
    </w:p>
    <w:p w14:paraId="7C79AEFB" w14:textId="77777777" w:rsidR="00D54F19" w:rsidRDefault="00D54F19"/>
    <w:p w14:paraId="633ACFA3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623C952D" w14:textId="77777777" w:rsidR="00D54F19" w:rsidRDefault="00D54F19">
      <w:pPr>
        <w:pStyle w:val="a6"/>
      </w:pPr>
    </w:p>
    <w:p w14:paraId="4933CDF1" w14:textId="77777777" w:rsidR="00D54F19" w:rsidRDefault="00D54F19"/>
    <w:p w14:paraId="63707449" w14:textId="77777777" w:rsidR="00D54F19" w:rsidRPr="00E6169E" w:rsidRDefault="00D54F19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6C29F746" w14:textId="77777777" w:rsidR="00D54F19" w:rsidRDefault="00D54F19">
      <w:pPr>
        <w:pStyle w:val="a6"/>
      </w:pPr>
    </w:p>
    <w:p w14:paraId="210021B5" w14:textId="77777777" w:rsidR="00D54F19" w:rsidRDefault="00D54F19"/>
    <w:p w14:paraId="1D19D82D" w14:textId="77777777" w:rsidR="00D54F19" w:rsidRDefault="00D54F19" w:rsidP="00421123">
      <w:pPr>
        <w:ind w:left="480" w:firstLine="480"/>
      </w:pPr>
      <w:r>
        <w:separator/>
      </w:r>
    </w:p>
  </w:footnote>
  <w:footnote w:type="continuationSeparator" w:id="0">
    <w:p w14:paraId="6A01729B" w14:textId="77777777" w:rsidR="00D54F19" w:rsidRDefault="00D54F19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873624" w14:textId="2156A5FB" w:rsidR="0051261D" w:rsidRPr="00D11420" w:rsidRDefault="0051261D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</w:t>
    </w:r>
    <w:proofErr w:type="gramStart"/>
    <w:r w:rsidRPr="00D11420">
      <w:rPr>
        <w:rFonts w:hint="eastAsia"/>
        <w:sz w:val="16"/>
        <w:szCs w:val="16"/>
      </w:rPr>
      <w:t>臺</w:t>
    </w:r>
    <w:proofErr w:type="gramEnd"/>
    <w:r w:rsidRPr="00D11420">
      <w:rPr>
        <w:rFonts w:hint="eastAsia"/>
        <w:sz w:val="16"/>
        <w:szCs w:val="16"/>
      </w:rPr>
      <w:t>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F7DF1A" w14:textId="77777777" w:rsidR="0051261D" w:rsidRDefault="0051261D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7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6"/>
  </w:num>
  <w:num w:numId="2">
    <w:abstractNumId w:val="10"/>
  </w:num>
  <w:num w:numId="3">
    <w:abstractNumId w:val="5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2"/>
  </w:num>
  <w:num w:numId="12">
    <w:abstractNumId w:val="14"/>
  </w:num>
  <w:num w:numId="13">
    <w:abstractNumId w:val="13"/>
  </w:num>
  <w:num w:numId="14">
    <w:abstractNumId w:val="2"/>
  </w:num>
  <w:num w:numId="15">
    <w:abstractNumId w:val="4"/>
  </w:num>
  <w:num w:numId="16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E0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986"/>
    <w:rsid w:val="00013B63"/>
    <w:rsid w:val="000149FF"/>
    <w:rsid w:val="0001531C"/>
    <w:rsid w:val="00015427"/>
    <w:rsid w:val="00016902"/>
    <w:rsid w:val="00017BED"/>
    <w:rsid w:val="00017F84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5B31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BC0"/>
    <w:rsid w:val="00084FA4"/>
    <w:rsid w:val="00085FAC"/>
    <w:rsid w:val="000867E1"/>
    <w:rsid w:val="00086D7C"/>
    <w:rsid w:val="000872EE"/>
    <w:rsid w:val="00090659"/>
    <w:rsid w:val="00090FC9"/>
    <w:rsid w:val="00096A5D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450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EE0"/>
    <w:rsid w:val="000E11F9"/>
    <w:rsid w:val="000E120E"/>
    <w:rsid w:val="000E1420"/>
    <w:rsid w:val="000E3E2F"/>
    <w:rsid w:val="000E4345"/>
    <w:rsid w:val="000E4A57"/>
    <w:rsid w:val="000E4CC5"/>
    <w:rsid w:val="000E57BA"/>
    <w:rsid w:val="000E59E4"/>
    <w:rsid w:val="000E5FD5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EB3"/>
    <w:rsid w:val="0010019F"/>
    <w:rsid w:val="00100BD6"/>
    <w:rsid w:val="00100D8E"/>
    <w:rsid w:val="001017AB"/>
    <w:rsid w:val="0010286E"/>
    <w:rsid w:val="00102A9B"/>
    <w:rsid w:val="0010427B"/>
    <w:rsid w:val="00104C49"/>
    <w:rsid w:val="00105A58"/>
    <w:rsid w:val="00105F30"/>
    <w:rsid w:val="00106579"/>
    <w:rsid w:val="001066C5"/>
    <w:rsid w:val="0010794F"/>
    <w:rsid w:val="00111B46"/>
    <w:rsid w:val="00111B4E"/>
    <w:rsid w:val="00112392"/>
    <w:rsid w:val="001129D2"/>
    <w:rsid w:val="00112FD0"/>
    <w:rsid w:val="00113C71"/>
    <w:rsid w:val="001141CC"/>
    <w:rsid w:val="00114B82"/>
    <w:rsid w:val="00114D5D"/>
    <w:rsid w:val="00115C51"/>
    <w:rsid w:val="0011606E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24A"/>
    <w:rsid w:val="00130721"/>
    <w:rsid w:val="00130D14"/>
    <w:rsid w:val="0013136F"/>
    <w:rsid w:val="00134829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1CE"/>
    <w:rsid w:val="00145BC4"/>
    <w:rsid w:val="00145D31"/>
    <w:rsid w:val="00145E80"/>
    <w:rsid w:val="00150988"/>
    <w:rsid w:val="00150C25"/>
    <w:rsid w:val="00151E89"/>
    <w:rsid w:val="00153097"/>
    <w:rsid w:val="001542E3"/>
    <w:rsid w:val="00156F13"/>
    <w:rsid w:val="001578CD"/>
    <w:rsid w:val="00160D8D"/>
    <w:rsid w:val="00160F69"/>
    <w:rsid w:val="00163487"/>
    <w:rsid w:val="00163F07"/>
    <w:rsid w:val="001662E9"/>
    <w:rsid w:val="00167366"/>
    <w:rsid w:val="0016792D"/>
    <w:rsid w:val="00167F54"/>
    <w:rsid w:val="00170A50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75F"/>
    <w:rsid w:val="00176F09"/>
    <w:rsid w:val="0017737A"/>
    <w:rsid w:val="00177B18"/>
    <w:rsid w:val="00180368"/>
    <w:rsid w:val="00180FC2"/>
    <w:rsid w:val="001828BA"/>
    <w:rsid w:val="0018383E"/>
    <w:rsid w:val="00183F47"/>
    <w:rsid w:val="001840A5"/>
    <w:rsid w:val="001844B0"/>
    <w:rsid w:val="00184C06"/>
    <w:rsid w:val="00186ACF"/>
    <w:rsid w:val="00190044"/>
    <w:rsid w:val="00190609"/>
    <w:rsid w:val="00190AED"/>
    <w:rsid w:val="00191439"/>
    <w:rsid w:val="0019189B"/>
    <w:rsid w:val="00191B85"/>
    <w:rsid w:val="00192BD2"/>
    <w:rsid w:val="00193A91"/>
    <w:rsid w:val="001946FA"/>
    <w:rsid w:val="00194821"/>
    <w:rsid w:val="00194946"/>
    <w:rsid w:val="00194B25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7AB"/>
    <w:rsid w:val="001A55A7"/>
    <w:rsid w:val="001A5C5C"/>
    <w:rsid w:val="001A73E4"/>
    <w:rsid w:val="001A7DE7"/>
    <w:rsid w:val="001B0115"/>
    <w:rsid w:val="001B2262"/>
    <w:rsid w:val="001B27BC"/>
    <w:rsid w:val="001B2DCB"/>
    <w:rsid w:val="001B41C1"/>
    <w:rsid w:val="001B6F0F"/>
    <w:rsid w:val="001C119E"/>
    <w:rsid w:val="001C1AAD"/>
    <w:rsid w:val="001C1E46"/>
    <w:rsid w:val="001C26D5"/>
    <w:rsid w:val="001C2D76"/>
    <w:rsid w:val="001C457E"/>
    <w:rsid w:val="001C4800"/>
    <w:rsid w:val="001C63F6"/>
    <w:rsid w:val="001C76AC"/>
    <w:rsid w:val="001D0B97"/>
    <w:rsid w:val="001D33EB"/>
    <w:rsid w:val="001D3420"/>
    <w:rsid w:val="001D4BD3"/>
    <w:rsid w:val="001D5F0C"/>
    <w:rsid w:val="001D614B"/>
    <w:rsid w:val="001D78FD"/>
    <w:rsid w:val="001D79A9"/>
    <w:rsid w:val="001E0596"/>
    <w:rsid w:val="001E0829"/>
    <w:rsid w:val="001E1457"/>
    <w:rsid w:val="001E1A2C"/>
    <w:rsid w:val="001E274C"/>
    <w:rsid w:val="001E2A3F"/>
    <w:rsid w:val="001E2EDE"/>
    <w:rsid w:val="001E45A3"/>
    <w:rsid w:val="001E5953"/>
    <w:rsid w:val="001E5A92"/>
    <w:rsid w:val="001E6E9F"/>
    <w:rsid w:val="001F00B5"/>
    <w:rsid w:val="001F08D0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2843"/>
    <w:rsid w:val="002045A7"/>
    <w:rsid w:val="00204C8F"/>
    <w:rsid w:val="00205440"/>
    <w:rsid w:val="00205EF1"/>
    <w:rsid w:val="00206340"/>
    <w:rsid w:val="00206D75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1CD2"/>
    <w:rsid w:val="0024305E"/>
    <w:rsid w:val="00243434"/>
    <w:rsid w:val="00244607"/>
    <w:rsid w:val="00244F95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80BBC"/>
    <w:rsid w:val="00280E80"/>
    <w:rsid w:val="00281AE7"/>
    <w:rsid w:val="00283C34"/>
    <w:rsid w:val="002846B7"/>
    <w:rsid w:val="0028732C"/>
    <w:rsid w:val="002879DA"/>
    <w:rsid w:val="0029065F"/>
    <w:rsid w:val="00290F2B"/>
    <w:rsid w:val="00291F1D"/>
    <w:rsid w:val="00291FF3"/>
    <w:rsid w:val="002928B7"/>
    <w:rsid w:val="00293144"/>
    <w:rsid w:val="00293219"/>
    <w:rsid w:val="00293951"/>
    <w:rsid w:val="00293DB7"/>
    <w:rsid w:val="00294965"/>
    <w:rsid w:val="0029510F"/>
    <w:rsid w:val="00295124"/>
    <w:rsid w:val="00295DA7"/>
    <w:rsid w:val="002974FF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18F8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0EFC"/>
    <w:rsid w:val="002E109E"/>
    <w:rsid w:val="002E4A71"/>
    <w:rsid w:val="002E6839"/>
    <w:rsid w:val="002E78B2"/>
    <w:rsid w:val="002F0265"/>
    <w:rsid w:val="002F1204"/>
    <w:rsid w:val="002F1506"/>
    <w:rsid w:val="002F19A4"/>
    <w:rsid w:val="002F38BB"/>
    <w:rsid w:val="002F4A78"/>
    <w:rsid w:val="002F539E"/>
    <w:rsid w:val="002F597C"/>
    <w:rsid w:val="002F5BAF"/>
    <w:rsid w:val="003023C5"/>
    <w:rsid w:val="00302B6A"/>
    <w:rsid w:val="00303037"/>
    <w:rsid w:val="00303857"/>
    <w:rsid w:val="00303E13"/>
    <w:rsid w:val="00304490"/>
    <w:rsid w:val="00304638"/>
    <w:rsid w:val="003054D9"/>
    <w:rsid w:val="00305A5F"/>
    <w:rsid w:val="00305F4F"/>
    <w:rsid w:val="003070A0"/>
    <w:rsid w:val="0030754C"/>
    <w:rsid w:val="003104F4"/>
    <w:rsid w:val="00310988"/>
    <w:rsid w:val="00311F52"/>
    <w:rsid w:val="00312B0F"/>
    <w:rsid w:val="00312E7E"/>
    <w:rsid w:val="00313C7F"/>
    <w:rsid w:val="00314828"/>
    <w:rsid w:val="00314E9F"/>
    <w:rsid w:val="003151B8"/>
    <w:rsid w:val="00315FF5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FF1"/>
    <w:rsid w:val="00333530"/>
    <w:rsid w:val="003340DC"/>
    <w:rsid w:val="003344BF"/>
    <w:rsid w:val="0033523F"/>
    <w:rsid w:val="00337C7B"/>
    <w:rsid w:val="00340763"/>
    <w:rsid w:val="00340ACC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D0E"/>
    <w:rsid w:val="00353582"/>
    <w:rsid w:val="00353A5E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5A11"/>
    <w:rsid w:val="003661EB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AEA"/>
    <w:rsid w:val="0038247B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AE1"/>
    <w:rsid w:val="00396486"/>
    <w:rsid w:val="003966F2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D06DE"/>
    <w:rsid w:val="003D0AA4"/>
    <w:rsid w:val="003D1031"/>
    <w:rsid w:val="003D2083"/>
    <w:rsid w:val="003D2D57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18F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64AC"/>
    <w:rsid w:val="004500DF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232"/>
    <w:rsid w:val="004774E0"/>
    <w:rsid w:val="004778A5"/>
    <w:rsid w:val="004805B1"/>
    <w:rsid w:val="00482068"/>
    <w:rsid w:val="00483326"/>
    <w:rsid w:val="0048392A"/>
    <w:rsid w:val="004839A1"/>
    <w:rsid w:val="004844F1"/>
    <w:rsid w:val="00485C96"/>
    <w:rsid w:val="00486221"/>
    <w:rsid w:val="004867D2"/>
    <w:rsid w:val="0048753F"/>
    <w:rsid w:val="004876A0"/>
    <w:rsid w:val="004901DC"/>
    <w:rsid w:val="00490F95"/>
    <w:rsid w:val="004926B4"/>
    <w:rsid w:val="00492917"/>
    <w:rsid w:val="00492D46"/>
    <w:rsid w:val="0049392F"/>
    <w:rsid w:val="00493EC7"/>
    <w:rsid w:val="00494740"/>
    <w:rsid w:val="00494ACE"/>
    <w:rsid w:val="00495A0E"/>
    <w:rsid w:val="00497720"/>
    <w:rsid w:val="004A051A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4D72"/>
    <w:rsid w:val="004C5D62"/>
    <w:rsid w:val="004C6FCF"/>
    <w:rsid w:val="004C7C33"/>
    <w:rsid w:val="004D02B3"/>
    <w:rsid w:val="004D16D0"/>
    <w:rsid w:val="004D1C6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E02"/>
    <w:rsid w:val="004E642A"/>
    <w:rsid w:val="004E6E48"/>
    <w:rsid w:val="004E7DD0"/>
    <w:rsid w:val="004F0055"/>
    <w:rsid w:val="004F0B6D"/>
    <w:rsid w:val="004F1BF5"/>
    <w:rsid w:val="004F26A7"/>
    <w:rsid w:val="004F3627"/>
    <w:rsid w:val="004F405B"/>
    <w:rsid w:val="004F49F3"/>
    <w:rsid w:val="004F4C8C"/>
    <w:rsid w:val="004F5C07"/>
    <w:rsid w:val="004F5EA1"/>
    <w:rsid w:val="004F64EA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261D"/>
    <w:rsid w:val="00513153"/>
    <w:rsid w:val="00514012"/>
    <w:rsid w:val="00514828"/>
    <w:rsid w:val="0051602D"/>
    <w:rsid w:val="005165D6"/>
    <w:rsid w:val="005204DF"/>
    <w:rsid w:val="00520752"/>
    <w:rsid w:val="00522409"/>
    <w:rsid w:val="00523E9E"/>
    <w:rsid w:val="00527E4F"/>
    <w:rsid w:val="00527F8E"/>
    <w:rsid w:val="00530C59"/>
    <w:rsid w:val="005319C7"/>
    <w:rsid w:val="00531E01"/>
    <w:rsid w:val="00533828"/>
    <w:rsid w:val="00533860"/>
    <w:rsid w:val="00535FD0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7EAC"/>
    <w:rsid w:val="0055129C"/>
    <w:rsid w:val="005523EA"/>
    <w:rsid w:val="005528DE"/>
    <w:rsid w:val="005534C8"/>
    <w:rsid w:val="005541C3"/>
    <w:rsid w:val="005547B4"/>
    <w:rsid w:val="005555CE"/>
    <w:rsid w:val="00555928"/>
    <w:rsid w:val="00556B4A"/>
    <w:rsid w:val="00560446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284B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3DCA"/>
    <w:rsid w:val="005A49A8"/>
    <w:rsid w:val="005A534F"/>
    <w:rsid w:val="005A55DD"/>
    <w:rsid w:val="005A58CA"/>
    <w:rsid w:val="005A5FE2"/>
    <w:rsid w:val="005B1AAD"/>
    <w:rsid w:val="005B2B66"/>
    <w:rsid w:val="005B2D38"/>
    <w:rsid w:val="005B4264"/>
    <w:rsid w:val="005B497B"/>
    <w:rsid w:val="005B5AD3"/>
    <w:rsid w:val="005B7461"/>
    <w:rsid w:val="005C0386"/>
    <w:rsid w:val="005C23D1"/>
    <w:rsid w:val="005C2A41"/>
    <w:rsid w:val="005C2B32"/>
    <w:rsid w:val="005C3166"/>
    <w:rsid w:val="005C4CF3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2A87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51C0"/>
    <w:rsid w:val="005E6F74"/>
    <w:rsid w:val="005E71B2"/>
    <w:rsid w:val="005E7802"/>
    <w:rsid w:val="005E7D38"/>
    <w:rsid w:val="005F0390"/>
    <w:rsid w:val="005F0605"/>
    <w:rsid w:val="005F47D0"/>
    <w:rsid w:val="005F484E"/>
    <w:rsid w:val="005F4C1E"/>
    <w:rsid w:val="005F62E5"/>
    <w:rsid w:val="00600311"/>
    <w:rsid w:val="0060049E"/>
    <w:rsid w:val="006006AA"/>
    <w:rsid w:val="00601715"/>
    <w:rsid w:val="00605658"/>
    <w:rsid w:val="00605DB8"/>
    <w:rsid w:val="00606D7C"/>
    <w:rsid w:val="006101D1"/>
    <w:rsid w:val="006116F2"/>
    <w:rsid w:val="00611ABD"/>
    <w:rsid w:val="00611D83"/>
    <w:rsid w:val="00612D40"/>
    <w:rsid w:val="006144F3"/>
    <w:rsid w:val="00614B24"/>
    <w:rsid w:val="00615C06"/>
    <w:rsid w:val="006169E0"/>
    <w:rsid w:val="00620D33"/>
    <w:rsid w:val="006218B1"/>
    <w:rsid w:val="00621D5A"/>
    <w:rsid w:val="00621F3F"/>
    <w:rsid w:val="0062361A"/>
    <w:rsid w:val="00624AFB"/>
    <w:rsid w:val="00624E8A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2D5F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3EBA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0C8C"/>
    <w:rsid w:val="00681224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A7AE4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68F5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B3C"/>
    <w:rsid w:val="007114E8"/>
    <w:rsid w:val="00711857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0DE8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85E"/>
    <w:rsid w:val="00770C29"/>
    <w:rsid w:val="00771A10"/>
    <w:rsid w:val="007724B7"/>
    <w:rsid w:val="00772DB9"/>
    <w:rsid w:val="00773D20"/>
    <w:rsid w:val="00774229"/>
    <w:rsid w:val="00774E0F"/>
    <w:rsid w:val="007763AF"/>
    <w:rsid w:val="007770DC"/>
    <w:rsid w:val="0078069A"/>
    <w:rsid w:val="007807C7"/>
    <w:rsid w:val="00781CC7"/>
    <w:rsid w:val="00783535"/>
    <w:rsid w:val="00783E22"/>
    <w:rsid w:val="00785394"/>
    <w:rsid w:val="00787927"/>
    <w:rsid w:val="00787984"/>
    <w:rsid w:val="00787BE6"/>
    <w:rsid w:val="007904E3"/>
    <w:rsid w:val="00790912"/>
    <w:rsid w:val="00790DAB"/>
    <w:rsid w:val="0079294A"/>
    <w:rsid w:val="00793A49"/>
    <w:rsid w:val="00793E26"/>
    <w:rsid w:val="00795655"/>
    <w:rsid w:val="007959E0"/>
    <w:rsid w:val="00795D9A"/>
    <w:rsid w:val="00796FFE"/>
    <w:rsid w:val="0079789D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6C5B"/>
    <w:rsid w:val="007D7E39"/>
    <w:rsid w:val="007E01C8"/>
    <w:rsid w:val="007E1BF3"/>
    <w:rsid w:val="007E61F4"/>
    <w:rsid w:val="007E65FE"/>
    <w:rsid w:val="007E690C"/>
    <w:rsid w:val="007E6D62"/>
    <w:rsid w:val="007E76B3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7F7C01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47C6"/>
    <w:rsid w:val="00835FAE"/>
    <w:rsid w:val="008361B5"/>
    <w:rsid w:val="00836CB1"/>
    <w:rsid w:val="00836F72"/>
    <w:rsid w:val="00837626"/>
    <w:rsid w:val="00837ED1"/>
    <w:rsid w:val="008404C8"/>
    <w:rsid w:val="00842BAE"/>
    <w:rsid w:val="00842E44"/>
    <w:rsid w:val="00843258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3E5D"/>
    <w:rsid w:val="008544D1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641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BB1"/>
    <w:rsid w:val="00872E78"/>
    <w:rsid w:val="0087353D"/>
    <w:rsid w:val="00874A43"/>
    <w:rsid w:val="0087591E"/>
    <w:rsid w:val="00875E90"/>
    <w:rsid w:val="00877B78"/>
    <w:rsid w:val="00880731"/>
    <w:rsid w:val="00881354"/>
    <w:rsid w:val="00881B97"/>
    <w:rsid w:val="00881BE9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75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4B6"/>
    <w:rsid w:val="00897699"/>
    <w:rsid w:val="00897811"/>
    <w:rsid w:val="008A077A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C71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BBA"/>
    <w:rsid w:val="008D0471"/>
    <w:rsid w:val="008D0EA7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62A"/>
    <w:rsid w:val="008F7853"/>
    <w:rsid w:val="008F7C7A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111E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49"/>
    <w:rsid w:val="00947989"/>
    <w:rsid w:val="00951529"/>
    <w:rsid w:val="00951E70"/>
    <w:rsid w:val="009521BF"/>
    <w:rsid w:val="00954793"/>
    <w:rsid w:val="00955264"/>
    <w:rsid w:val="009556EA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BBB"/>
    <w:rsid w:val="00972555"/>
    <w:rsid w:val="00975E26"/>
    <w:rsid w:val="00977AA9"/>
    <w:rsid w:val="00980085"/>
    <w:rsid w:val="009805C7"/>
    <w:rsid w:val="00980BEE"/>
    <w:rsid w:val="0098156D"/>
    <w:rsid w:val="00982C18"/>
    <w:rsid w:val="0098375D"/>
    <w:rsid w:val="00984A44"/>
    <w:rsid w:val="00984CAD"/>
    <w:rsid w:val="009851C4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4E6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343"/>
    <w:rsid w:val="00A12FFF"/>
    <w:rsid w:val="00A13EC7"/>
    <w:rsid w:val="00A13F62"/>
    <w:rsid w:val="00A1515E"/>
    <w:rsid w:val="00A163FC"/>
    <w:rsid w:val="00A17880"/>
    <w:rsid w:val="00A17CD8"/>
    <w:rsid w:val="00A227F0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2EEA"/>
    <w:rsid w:val="00A4347B"/>
    <w:rsid w:val="00A436D8"/>
    <w:rsid w:val="00A44A2B"/>
    <w:rsid w:val="00A44C9A"/>
    <w:rsid w:val="00A4546A"/>
    <w:rsid w:val="00A4614C"/>
    <w:rsid w:val="00A462DE"/>
    <w:rsid w:val="00A46F21"/>
    <w:rsid w:val="00A47A15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6395D"/>
    <w:rsid w:val="00A64A7D"/>
    <w:rsid w:val="00A6516A"/>
    <w:rsid w:val="00A653D5"/>
    <w:rsid w:val="00A65CFE"/>
    <w:rsid w:val="00A6750D"/>
    <w:rsid w:val="00A67AB3"/>
    <w:rsid w:val="00A70973"/>
    <w:rsid w:val="00A7150A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A0C2F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28A0"/>
    <w:rsid w:val="00AB2C05"/>
    <w:rsid w:val="00AB2FBA"/>
    <w:rsid w:val="00AB56BC"/>
    <w:rsid w:val="00AB5C1A"/>
    <w:rsid w:val="00AB7720"/>
    <w:rsid w:val="00AC072B"/>
    <w:rsid w:val="00AC12E4"/>
    <w:rsid w:val="00AC3ABA"/>
    <w:rsid w:val="00AC3C47"/>
    <w:rsid w:val="00AC41C4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59FF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6F8"/>
    <w:rsid w:val="00B23C5D"/>
    <w:rsid w:val="00B24547"/>
    <w:rsid w:val="00B25C29"/>
    <w:rsid w:val="00B27720"/>
    <w:rsid w:val="00B3067A"/>
    <w:rsid w:val="00B31AB1"/>
    <w:rsid w:val="00B32697"/>
    <w:rsid w:val="00B33F95"/>
    <w:rsid w:val="00B348E2"/>
    <w:rsid w:val="00B354A4"/>
    <w:rsid w:val="00B354E5"/>
    <w:rsid w:val="00B35A56"/>
    <w:rsid w:val="00B35B5A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4779"/>
    <w:rsid w:val="00B6537E"/>
    <w:rsid w:val="00B65420"/>
    <w:rsid w:val="00B6562C"/>
    <w:rsid w:val="00B65F81"/>
    <w:rsid w:val="00B67186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78A"/>
    <w:rsid w:val="00B831F9"/>
    <w:rsid w:val="00B83A05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4334"/>
    <w:rsid w:val="00B95026"/>
    <w:rsid w:val="00B951C2"/>
    <w:rsid w:val="00B96F74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1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1F8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4C6"/>
    <w:rsid w:val="00C24994"/>
    <w:rsid w:val="00C249EE"/>
    <w:rsid w:val="00C24A3F"/>
    <w:rsid w:val="00C24E19"/>
    <w:rsid w:val="00C2725C"/>
    <w:rsid w:val="00C2790C"/>
    <w:rsid w:val="00C31D30"/>
    <w:rsid w:val="00C325B5"/>
    <w:rsid w:val="00C3323F"/>
    <w:rsid w:val="00C3691E"/>
    <w:rsid w:val="00C36D49"/>
    <w:rsid w:val="00C37E22"/>
    <w:rsid w:val="00C40208"/>
    <w:rsid w:val="00C40464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014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560"/>
    <w:rsid w:val="00CA7DCE"/>
    <w:rsid w:val="00CB0207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43"/>
    <w:rsid w:val="00CF383F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53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BFB"/>
    <w:rsid w:val="00D325EB"/>
    <w:rsid w:val="00D32ED3"/>
    <w:rsid w:val="00D330A2"/>
    <w:rsid w:val="00D340D5"/>
    <w:rsid w:val="00D35EC8"/>
    <w:rsid w:val="00D36012"/>
    <w:rsid w:val="00D36D5B"/>
    <w:rsid w:val="00D370AE"/>
    <w:rsid w:val="00D376C6"/>
    <w:rsid w:val="00D37D64"/>
    <w:rsid w:val="00D40E02"/>
    <w:rsid w:val="00D41993"/>
    <w:rsid w:val="00D42EAE"/>
    <w:rsid w:val="00D43046"/>
    <w:rsid w:val="00D437FA"/>
    <w:rsid w:val="00D43B0B"/>
    <w:rsid w:val="00D46136"/>
    <w:rsid w:val="00D4736B"/>
    <w:rsid w:val="00D505CC"/>
    <w:rsid w:val="00D50D06"/>
    <w:rsid w:val="00D512F5"/>
    <w:rsid w:val="00D51434"/>
    <w:rsid w:val="00D51E29"/>
    <w:rsid w:val="00D5211D"/>
    <w:rsid w:val="00D5295A"/>
    <w:rsid w:val="00D52B76"/>
    <w:rsid w:val="00D534A0"/>
    <w:rsid w:val="00D53B44"/>
    <w:rsid w:val="00D53C96"/>
    <w:rsid w:val="00D546C1"/>
    <w:rsid w:val="00D54F19"/>
    <w:rsid w:val="00D55F7A"/>
    <w:rsid w:val="00D56B8E"/>
    <w:rsid w:val="00D56DDE"/>
    <w:rsid w:val="00D56DEA"/>
    <w:rsid w:val="00D575E8"/>
    <w:rsid w:val="00D6083E"/>
    <w:rsid w:val="00D60F39"/>
    <w:rsid w:val="00D61449"/>
    <w:rsid w:val="00D648C0"/>
    <w:rsid w:val="00D64F44"/>
    <w:rsid w:val="00D656E4"/>
    <w:rsid w:val="00D66352"/>
    <w:rsid w:val="00D663BA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E36"/>
    <w:rsid w:val="00D90F09"/>
    <w:rsid w:val="00D913AE"/>
    <w:rsid w:val="00D91C07"/>
    <w:rsid w:val="00D926E2"/>
    <w:rsid w:val="00D92D54"/>
    <w:rsid w:val="00D92E58"/>
    <w:rsid w:val="00D9309E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4146"/>
    <w:rsid w:val="00DA4C04"/>
    <w:rsid w:val="00DA4DC2"/>
    <w:rsid w:val="00DB0BDC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551"/>
    <w:rsid w:val="00DD0D75"/>
    <w:rsid w:val="00DD0F22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2374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5BF6"/>
    <w:rsid w:val="00E164D9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5A2"/>
    <w:rsid w:val="00E3090F"/>
    <w:rsid w:val="00E310B8"/>
    <w:rsid w:val="00E31713"/>
    <w:rsid w:val="00E31986"/>
    <w:rsid w:val="00E326A2"/>
    <w:rsid w:val="00E32981"/>
    <w:rsid w:val="00E331F3"/>
    <w:rsid w:val="00E341A0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5E53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4D45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905A8"/>
    <w:rsid w:val="00E90748"/>
    <w:rsid w:val="00E90825"/>
    <w:rsid w:val="00E90D6C"/>
    <w:rsid w:val="00E9468C"/>
    <w:rsid w:val="00E95FAB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8D6"/>
    <w:rsid w:val="00EB0903"/>
    <w:rsid w:val="00EB0C19"/>
    <w:rsid w:val="00EB0C38"/>
    <w:rsid w:val="00EB15B1"/>
    <w:rsid w:val="00EB2932"/>
    <w:rsid w:val="00EB3F4F"/>
    <w:rsid w:val="00EB4851"/>
    <w:rsid w:val="00EB5721"/>
    <w:rsid w:val="00EB5BD4"/>
    <w:rsid w:val="00EB67B6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146E"/>
    <w:rsid w:val="00F01DE8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51A3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5013"/>
    <w:rsid w:val="00F47542"/>
    <w:rsid w:val="00F478B8"/>
    <w:rsid w:val="00F51CF0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3CCB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2DF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68E5E5"/>
  <w15:docId w15:val="{61B19096-7C53-4904-96A9-CFA752E15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table" w:styleId="affa">
    <w:name w:val="Grid Table Light"/>
    <w:basedOn w:val="a2"/>
    <w:rsid w:val="00D6083E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jpeg"/><Relationship Id="rId138" Type="http://schemas.openxmlformats.org/officeDocument/2006/relationships/image" Target="media/image121.jpeg"/><Relationship Id="rId107" Type="http://schemas.openxmlformats.org/officeDocument/2006/relationships/image" Target="media/image90.jpeg"/><Relationship Id="rId11" Type="http://schemas.openxmlformats.org/officeDocument/2006/relationships/footer" Target="footer2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102" Type="http://schemas.openxmlformats.org/officeDocument/2006/relationships/image" Target="media/image87.pn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34" Type="http://schemas.openxmlformats.org/officeDocument/2006/relationships/image" Target="media/image117.jpeg"/><Relationship Id="rId139" Type="http://schemas.openxmlformats.org/officeDocument/2006/relationships/image" Target="media/image122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2" Type="http://schemas.openxmlformats.org/officeDocument/2006/relationships/footer" Target="footer3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88.png"/><Relationship Id="rId108" Type="http://schemas.openxmlformats.org/officeDocument/2006/relationships/image" Target="media/image91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7.jpeg"/><Relationship Id="rId96" Type="http://schemas.openxmlformats.org/officeDocument/2006/relationships/image" Target="media/image82.png"/><Relationship Id="rId140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2.jpe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3.jpeg"/><Relationship Id="rId104" Type="http://schemas.openxmlformats.org/officeDocument/2006/relationships/footer" Target="footer7.xml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openxmlformats.org/officeDocument/2006/relationships/footer" Target="footer8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footer" Target="footer5.xml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61" Type="http://schemas.openxmlformats.org/officeDocument/2006/relationships/image" Target="media/image48.png"/><Relationship Id="rId82" Type="http://schemas.openxmlformats.org/officeDocument/2006/relationships/image" Target="media/image69.jpeg"/><Relationship Id="rId19" Type="http://schemas.openxmlformats.org/officeDocument/2006/relationships/image" Target="media/image6.png"/><Relationship Id="rId14" Type="http://schemas.openxmlformats.org/officeDocument/2006/relationships/footer" Target="footer4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6.png"/><Relationship Id="rId105" Type="http://schemas.openxmlformats.org/officeDocument/2006/relationships/hyperlink" Target="https://www.google.com/search?rlz=1C1OKWM_zh-TWTW860TW860&amp;sxsrf=ALeKk032AbWT3qfy_nS0CNw6TG7N7WP15A%3A1604631440199&amp;ei=kLukX-fTC7LemAWS8rLgDA&amp;q=%E8%87%BA%E5%8C%97%E5%B8%82%E8%AB%AE%E5%95%86%E8%BC%94%E5%B0%8E%E4%B8%AD%E5%BF%83&amp;oq=%E8%87%BA%E5%8C%97%E5%B8%82%E8%AB%AE%E5%95%86%E8%BC%94%E5%B0%8E%E4%B8%AD%E5%BF%83&amp;gs_lcp=CgZwc3ktYWIQAzIFCAAQzQI6BAgjECc6AggAOgUIABCxAzoECAAQQzoICAAQsQMQgwE6AggmOgQIABAeUL3UFFirghVgtokVaAFwAHgAgAFOiAGzC5IBAjI4mAEAoAEBqgEHZ3dzLXdpesABAQ&amp;sclient=psy-ab&amp;ved=0ahUKEwjn2_P39ezsAhUyL6YKHRK5DMwQ4dUDCA0&amp;uact=5" TargetMode="External"/><Relationship Id="rId126" Type="http://schemas.openxmlformats.org/officeDocument/2006/relationships/image" Target="media/image109.jpeg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79.jpeg"/><Relationship Id="rId98" Type="http://schemas.openxmlformats.org/officeDocument/2006/relationships/image" Target="media/image84.jpg"/><Relationship Id="rId121" Type="http://schemas.openxmlformats.org/officeDocument/2006/relationships/image" Target="media/image104.jpeg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99.jpeg"/><Relationship Id="rId137" Type="http://schemas.openxmlformats.org/officeDocument/2006/relationships/image" Target="media/image120.jpe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jpeg"/><Relationship Id="rId88" Type="http://schemas.openxmlformats.org/officeDocument/2006/relationships/image" Target="media/image74.JP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5" Type="http://schemas.openxmlformats.org/officeDocument/2006/relationships/image" Target="media/image2.JP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89.jpeg"/><Relationship Id="rId127" Type="http://schemas.openxmlformats.org/officeDocument/2006/relationships/image" Target="media/image110.jpeg"/><Relationship Id="rId10" Type="http://schemas.openxmlformats.org/officeDocument/2006/relationships/header" Target="header2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footer" Target="footer6.xml"/><Relationship Id="rId122" Type="http://schemas.openxmlformats.org/officeDocument/2006/relationships/image" Target="media/image105.jpe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5.JP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6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7E3DF0-1A16-40D7-B05D-BD0507494D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531</TotalTime>
  <Pages>129</Pages>
  <Words>5564</Words>
  <Characters>31716</Characters>
  <Application>Microsoft Office Word</Application>
  <DocSecurity>0</DocSecurity>
  <Lines>264</Lines>
  <Paragraphs>74</Paragraphs>
  <ScaleCrop>false</ScaleCrop>
  <Company>gis</Company>
  <LinksUpToDate>false</LinksUpToDate>
  <CharactersWithSpaces>37206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總務主任</cp:lastModifiedBy>
  <cp:revision>1</cp:revision>
  <cp:lastPrinted>2021-11-11T01:42:00Z</cp:lastPrinted>
  <dcterms:created xsi:type="dcterms:W3CDTF">2021-10-28T09:34:00Z</dcterms:created>
  <dcterms:modified xsi:type="dcterms:W3CDTF">2021-11-11T02:06:00Z</dcterms:modified>
</cp:coreProperties>
</file>